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1448" w:type="dxa"/>
        <w:tblLook w:val="00A0"/>
      </w:tblPr>
      <w:tblGrid>
        <w:gridCol w:w="5565"/>
        <w:gridCol w:w="5883"/>
      </w:tblGrid>
      <w:tr w:rsidR="000B32F1" w:rsidRPr="00CD5563" w:rsidTr="00CD5563">
        <w:tc>
          <w:tcPr>
            <w:tcW w:w="5565" w:type="dxa"/>
          </w:tcPr>
          <w:p w:rsidR="000B32F1" w:rsidRPr="00CD5563" w:rsidRDefault="000B32F1" w:rsidP="00CD5563">
            <w:pPr>
              <w:rPr>
                <w:rFonts w:ascii="Arial Black" w:hAnsi="Arial Black"/>
                <w:b/>
                <w:sz w:val="32"/>
                <w:szCs w:val="22"/>
              </w:rPr>
            </w:pPr>
            <w:r w:rsidRPr="00CD5563">
              <w:rPr>
                <w:rFonts w:ascii="Arial Black" w:hAnsi="Arial Black"/>
                <w:b/>
                <w:sz w:val="32"/>
                <w:szCs w:val="22"/>
              </w:rPr>
              <w:t>Chapter 5 Review</w:t>
            </w:r>
          </w:p>
          <w:p w:rsidR="000B32F1" w:rsidRPr="00CD5563" w:rsidRDefault="000B32F1" w:rsidP="00CD5563">
            <w:pPr>
              <w:pStyle w:val="H1"/>
              <w:rPr>
                <w:szCs w:val="22"/>
              </w:rPr>
            </w:pPr>
            <w:r w:rsidRPr="00CD5563">
              <w:rPr>
                <w:szCs w:val="22"/>
              </w:rPr>
              <w:t>Section 5.1 Extra Practice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spacing w:before="0"/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1.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Sketch the graph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sin </w:t>
            </w:r>
            <w:r w:rsidRPr="00CD5563">
              <w:rPr>
                <w:szCs w:val="22"/>
              </w:rPr>
              <w:sym w:font="Symbol" w:char="F071"/>
            </w:r>
            <w:r w:rsidRPr="00CD5563">
              <w:rPr>
                <w:szCs w:val="22"/>
              </w:rPr>
              <w:t xml:space="preserve"> for  </w:t>
            </w:r>
            <w:r w:rsidRPr="00CD5563">
              <w:rPr>
                <w:szCs w:val="22"/>
              </w:rPr>
              <w:sym w:font="Symbol" w:char="F02D"/>
            </w:r>
            <w:r w:rsidRPr="00CD5563">
              <w:rPr>
                <w:szCs w:val="22"/>
              </w:rPr>
              <w:t>360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71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360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. Identify the key points by labelling their coordinates on the graph.</w:t>
            </w:r>
          </w:p>
          <w:p w:rsidR="000B32F1" w:rsidRPr="00CD5563" w:rsidRDefault="000B32F1" w:rsidP="00CD5563">
            <w:pPr>
              <w:pStyle w:val="NLa"/>
              <w:ind w:left="657" w:hanging="31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>What is the exact value of this function at 225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?</w:t>
            </w:r>
          </w:p>
          <w:p w:rsidR="000B32F1" w:rsidRPr="00CD5563" w:rsidRDefault="000B32F1" w:rsidP="00CD5563">
            <w:pPr>
              <w:pStyle w:val="NLa"/>
              <w:ind w:left="657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 xml:space="preserve">What are the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-intercepts of the graph?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2.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Sketch the graph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cos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0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2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a"/>
              <w:ind w:left="657" w:hanging="31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 xml:space="preserve">What is the exact value of this function at </w:t>
            </w:r>
            <w:r w:rsidRPr="00CD5563">
              <w:rPr>
                <w:position w:val="-20"/>
              </w:rPr>
              <w:object w:dxaOrig="320" w:dyaOrig="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26.25pt" o:ole="">
                  <v:imagedata r:id="rId5" o:title=""/>
                </v:shape>
                <o:OLEObject Type="Embed" ProgID="Equation.DSMT4" ShapeID="_x0000_i1025" DrawAspect="Content" ObjectID="_1453110095" r:id="rId6"/>
              </w:object>
            </w:r>
            <w:r w:rsidRPr="00CD5563">
              <w:rPr>
                <w:szCs w:val="22"/>
              </w:rPr>
              <w:t>?</w:t>
            </w:r>
          </w:p>
          <w:p w:rsidR="000B32F1" w:rsidRPr="00CD5563" w:rsidRDefault="000B32F1" w:rsidP="00CD5563">
            <w:pPr>
              <w:pStyle w:val="NLa"/>
              <w:spacing w:before="0"/>
              <w:ind w:left="662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What is the minimum value of this function?</w:t>
            </w:r>
          </w:p>
          <w:p w:rsidR="000B32F1" w:rsidRPr="00CD5563" w:rsidRDefault="000B32F1" w:rsidP="00CD5563">
            <w:pPr>
              <w:pStyle w:val="NLa"/>
              <w:ind w:left="657" w:hanging="315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ab/>
              <w:t xml:space="preserve">What is the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>-intercept of this function?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3.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Sketch the graph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4 sin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CE"/>
            </w:r>
            <w:r w:rsidRPr="00CD5563">
              <w:rPr>
                <w:szCs w:val="22"/>
              </w:rPr>
              <w:t xml:space="preserve"> R.</w:t>
            </w:r>
          </w:p>
          <w:p w:rsidR="000B32F1" w:rsidRPr="00CD5563" w:rsidRDefault="000B32F1" w:rsidP="00CD5563">
            <w:pPr>
              <w:pStyle w:val="NLa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>State the range of the function.</w:t>
            </w:r>
          </w:p>
          <w:p w:rsidR="000B32F1" w:rsidRPr="00CD5563" w:rsidRDefault="000B32F1" w:rsidP="00CD5563">
            <w:pPr>
              <w:pStyle w:val="NLa"/>
              <w:ind w:left="648" w:hanging="279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What is the period of the function in radians?</w:t>
            </w:r>
          </w:p>
          <w:p w:rsidR="000B32F1" w:rsidRPr="00CD5563" w:rsidRDefault="000B32F1" w:rsidP="00CD5563">
            <w:pPr>
              <w:pStyle w:val="NLa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ab/>
              <w:t>State the amplitude.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4.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Sketch the graph of </w:t>
            </w:r>
            <w:r w:rsidRPr="00CD5563">
              <w:rPr>
                <w:position w:val="-20"/>
              </w:rPr>
              <w:object w:dxaOrig="1280" w:dyaOrig="540">
                <v:shape id="_x0000_i1026" type="#_x0000_t75" style="width:63.75pt;height:27pt" o:ole="">
                  <v:imagedata r:id="rId7" o:title=""/>
                </v:shape>
                <o:OLEObject Type="Embed" ProgID="Equation.DSMT4" ShapeID="_x0000_i1026" DrawAspect="Content" ObjectID="_1453110096" r:id="rId8"/>
              </w:object>
            </w:r>
            <w:r w:rsidRPr="00CD5563">
              <w:rPr>
                <w:szCs w:val="22"/>
              </w:rPr>
              <w:t xml:space="preserve"> for  </w:t>
            </w:r>
            <w:r w:rsidRPr="00CD5563">
              <w:rPr>
                <w:szCs w:val="22"/>
              </w:rPr>
              <w:sym w:font="Symbol" w:char="F071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CE"/>
            </w:r>
            <w:r w:rsidRPr="00CD5563">
              <w:rPr>
                <w:szCs w:val="22"/>
              </w:rPr>
              <w:t xml:space="preserve"> R.</w:t>
            </w:r>
          </w:p>
          <w:p w:rsidR="000B32F1" w:rsidRPr="00CD5563" w:rsidRDefault="000B32F1" w:rsidP="00CD5563">
            <w:pPr>
              <w:pStyle w:val="NLa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 xml:space="preserve">State the coordinates of the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>-intercept.</w:t>
            </w:r>
          </w:p>
          <w:p w:rsidR="000B32F1" w:rsidRPr="00CD5563" w:rsidRDefault="000B32F1" w:rsidP="00CD5563">
            <w:pPr>
              <w:pStyle w:val="NLa"/>
              <w:ind w:left="648" w:hanging="279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State the range of the function.</w:t>
            </w:r>
          </w:p>
          <w:p w:rsidR="000B32F1" w:rsidRPr="00CD5563" w:rsidRDefault="000B32F1" w:rsidP="00CD5563">
            <w:pPr>
              <w:pStyle w:val="NLa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ab/>
              <w:t>State the amplitude.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5.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Sketch the graph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sin 3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360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. Clearly plot the key points.</w:t>
            </w:r>
          </w:p>
          <w:p w:rsidR="000B32F1" w:rsidRPr="00CD5563" w:rsidRDefault="000B32F1" w:rsidP="00CD5563">
            <w:pPr>
              <w:pStyle w:val="NLa"/>
              <w:spacing w:before="40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>What is the period of the function, in degrees?</w:t>
            </w:r>
          </w:p>
          <w:p w:rsidR="000B32F1" w:rsidRPr="00CD5563" w:rsidRDefault="000B32F1" w:rsidP="00CD5563">
            <w:pPr>
              <w:pStyle w:val="NLa"/>
              <w:ind w:left="648" w:hanging="288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What is the range of this function?</w:t>
            </w:r>
          </w:p>
          <w:p w:rsidR="000B32F1" w:rsidRPr="00CD5563" w:rsidRDefault="000B32F1" w:rsidP="00CD5563">
            <w:pPr>
              <w:pStyle w:val="NLa"/>
              <w:ind w:left="648" w:hanging="306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ab/>
              <w:t>State the amplitude.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spacing w:before="80"/>
              <w:ind w:left="648" w:hanging="648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6.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Sketch the graph of </w:t>
            </w:r>
            <w:r w:rsidRPr="00CD5563">
              <w:rPr>
                <w:position w:val="-20"/>
              </w:rPr>
              <w:object w:dxaOrig="1080" w:dyaOrig="540">
                <v:shape id="_x0000_i1027" type="#_x0000_t75" style="width:54pt;height:27pt" o:ole="">
                  <v:imagedata r:id="rId9" o:title=""/>
                </v:shape>
                <o:OLEObject Type="Embed" ProgID="Equation.DSMT4" ShapeID="_x0000_i1027" DrawAspect="Content" ObjectID="_1453110097" r:id="rId10"/>
              </w:object>
            </w:r>
            <w:r w:rsidRPr="00CD5563">
              <w:rPr>
                <w:szCs w:val="22"/>
              </w:rPr>
              <w:t xml:space="preserve"> in radians. Show one complete cycle.</w:t>
            </w:r>
          </w:p>
          <w:p w:rsidR="000B32F1" w:rsidRPr="00CD5563" w:rsidRDefault="000B32F1" w:rsidP="00CD5563">
            <w:pPr>
              <w:pStyle w:val="NLa"/>
              <w:spacing w:before="40"/>
              <w:ind w:left="648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 xml:space="preserve">State the coordinates of the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>-intercept.</w:t>
            </w:r>
          </w:p>
          <w:p w:rsidR="000B32F1" w:rsidRPr="00CD5563" w:rsidRDefault="000B32F1" w:rsidP="00CD5563">
            <w:pPr>
              <w:pStyle w:val="NLa"/>
              <w:ind w:left="648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What is the period of this function?</w:t>
            </w:r>
          </w:p>
          <w:p w:rsidR="000B32F1" w:rsidRPr="00CD5563" w:rsidRDefault="000B32F1" w:rsidP="00CD5563">
            <w:pPr>
              <w:pStyle w:val="NLa"/>
              <w:ind w:left="648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ab/>
              <w:t>State the amplitude.</w:t>
            </w:r>
          </w:p>
          <w:p w:rsidR="000B32F1" w:rsidRPr="00CD5563" w:rsidRDefault="000B32F1" w:rsidP="00CD5563">
            <w:pPr>
              <w:pStyle w:val="NLa"/>
              <w:ind w:left="648" w:hanging="297"/>
              <w:rPr>
                <w:szCs w:val="22"/>
              </w:rPr>
            </w:pP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spacing w:before="0"/>
              <w:ind w:left="360" w:hanging="360"/>
              <w:rPr>
                <w:szCs w:val="22"/>
              </w:rPr>
            </w:pPr>
            <w:r w:rsidRPr="00CD5563">
              <w:rPr>
                <w:b/>
                <w:spacing w:val="-4"/>
                <w:szCs w:val="22"/>
              </w:rPr>
              <w:tab/>
              <w:t>7.</w:t>
            </w:r>
            <w:r w:rsidRPr="00CD5563">
              <w:rPr>
                <w:spacing w:val="-4"/>
                <w:szCs w:val="22"/>
              </w:rPr>
              <w:tab/>
            </w:r>
            <w:r w:rsidRPr="00CD5563">
              <w:rPr>
                <w:szCs w:val="22"/>
              </w:rPr>
              <w:t>For each function, state the amplitude. Then, state the period in degrees and radians.</w:t>
            </w:r>
          </w:p>
          <w:p w:rsidR="000B32F1" w:rsidRPr="00CD5563" w:rsidRDefault="000B32F1" w:rsidP="00CD5563">
            <w:pPr>
              <w:pStyle w:val="NLa"/>
              <w:spacing w:before="40"/>
              <w:ind w:left="648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4 sin 2</w:t>
            </w:r>
            <w:r w:rsidRPr="00CD5563">
              <w:rPr>
                <w:i/>
                <w:szCs w:val="22"/>
              </w:rPr>
              <w:t xml:space="preserve">x           </w:t>
            </w:r>
            <w:r w:rsidRPr="00CD5563">
              <w:rPr>
                <w:b/>
                <w:szCs w:val="22"/>
              </w:rPr>
              <w:t>b)</w:t>
            </w:r>
            <w:r w:rsidRPr="00CD5563">
              <w:rPr>
                <w:position w:val="-20"/>
              </w:rPr>
              <w:object w:dxaOrig="1400" w:dyaOrig="540">
                <v:shape id="_x0000_i1028" type="#_x0000_t75" style="width:69.75pt;height:27pt" o:ole="">
                  <v:imagedata r:id="rId11" o:title=""/>
                </v:shape>
                <o:OLEObject Type="Embed" ProgID="Equation.DSMT4" ShapeID="_x0000_i1028" DrawAspect="Content" ObjectID="_1453110098" r:id="rId12"/>
              </w:object>
            </w:r>
          </w:p>
          <w:p w:rsidR="000B32F1" w:rsidRPr="00CD5563" w:rsidRDefault="000B32F1" w:rsidP="00CD5563">
            <w:pPr>
              <w:pStyle w:val="NLa"/>
              <w:spacing w:before="0"/>
              <w:ind w:left="585" w:hanging="234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</w:r>
            <w:r w:rsidRPr="00CD5563">
              <w:rPr>
                <w:position w:val="-20"/>
              </w:rPr>
              <w:object w:dxaOrig="1260" w:dyaOrig="540">
                <v:shape id="_x0000_i1029" type="#_x0000_t75" style="width:63pt;height:27pt" o:ole="">
                  <v:imagedata r:id="rId13" o:title=""/>
                </v:shape>
                <o:OLEObject Type="Embed" ProgID="Equation.DSMT4" ShapeID="_x0000_i1029" DrawAspect="Content" ObjectID="_1453110099" r:id="rId14"/>
              </w:object>
            </w:r>
            <w:r w:rsidRPr="00CD5563">
              <w:rPr>
                <w:szCs w:val="22"/>
              </w:rPr>
              <w:t xml:space="preserve">       </w:t>
            </w:r>
            <w:r w:rsidRPr="00CD5563">
              <w:rPr>
                <w:b/>
                <w:szCs w:val="22"/>
              </w:rPr>
              <w:t>d)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position w:val="-20"/>
              </w:rPr>
              <w:object w:dxaOrig="1680" w:dyaOrig="540">
                <v:shape id="_x0000_i1030" type="#_x0000_t75" style="width:84pt;height:27pt" o:ole="">
                  <v:imagedata r:id="rId15" o:title=""/>
                </v:shape>
                <o:OLEObject Type="Embed" ProgID="Equation.DSMT4" ShapeID="_x0000_i1030" DrawAspect="Content" ObjectID="_1453110100" r:id="rId16"/>
              </w:objec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360" w:hanging="360"/>
              <w:rPr>
                <w:szCs w:val="22"/>
              </w:rPr>
            </w:pPr>
            <w:r w:rsidRPr="00CD5563">
              <w:rPr>
                <w:b/>
                <w:szCs w:val="22"/>
              </w:rPr>
              <w:t xml:space="preserve">   8.</w:t>
            </w:r>
            <w:r w:rsidRPr="00CD5563">
              <w:rPr>
                <w:szCs w:val="22"/>
              </w:rPr>
              <w:tab/>
              <w:t xml:space="preserve">Describe how each function’s graph is related to the graph of </w:t>
            </w:r>
            <w:r w:rsidRPr="00CD5563">
              <w:rPr>
                <w:i/>
                <w:noProof/>
                <w:szCs w:val="22"/>
              </w:rPr>
              <w:t>y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noProof/>
                <w:szCs w:val="22"/>
              </w:rPr>
              <w:sym w:font="Symbol" w:char="F03D"/>
            </w:r>
            <w:r w:rsidRPr="00CD5563">
              <w:rPr>
                <w:noProof/>
                <w:szCs w:val="22"/>
              </w:rPr>
              <w:t xml:space="preserve"> cos </w:t>
            </w:r>
            <w:r w:rsidRPr="00CD5563">
              <w:rPr>
                <w:i/>
                <w:noProof/>
                <w:szCs w:val="22"/>
              </w:rPr>
              <w:t>x.</w:t>
            </w:r>
          </w:p>
          <w:p w:rsidR="000B32F1" w:rsidRPr="00CD5563" w:rsidRDefault="000B32F1" w:rsidP="00CD5563">
            <w:pPr>
              <w:pStyle w:val="NLa"/>
              <w:ind w:left="648" w:hanging="297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2 cos 4</w:t>
            </w:r>
            <w:r w:rsidRPr="00CD5563">
              <w:rPr>
                <w:i/>
                <w:szCs w:val="22"/>
              </w:rPr>
              <w:t xml:space="preserve">x      </w:t>
            </w:r>
            <w:r w:rsidRPr="00CD5563">
              <w:rPr>
                <w:b/>
                <w:szCs w:val="22"/>
              </w:rPr>
              <w:t xml:space="preserve">b) </w:t>
            </w:r>
            <w:r w:rsidRPr="00CD5563">
              <w:rPr>
                <w:position w:val="-20"/>
              </w:rPr>
              <w:object w:dxaOrig="1200" w:dyaOrig="540">
                <v:shape id="_x0000_i1031" type="#_x0000_t75" style="width:60pt;height:27pt" o:ole="">
                  <v:imagedata r:id="rId17" o:title=""/>
                </v:shape>
                <o:OLEObject Type="Embed" ProgID="Equation.DSMT4" ShapeID="_x0000_i1031" DrawAspect="Content" ObjectID="_1453110101" r:id="rId18"/>
              </w:object>
            </w:r>
          </w:p>
          <w:p w:rsidR="000B32F1" w:rsidRPr="00CD5563" w:rsidRDefault="000B32F1" w:rsidP="00CD5563">
            <w:pPr>
              <w:pStyle w:val="NLa"/>
              <w:spacing w:before="0"/>
              <w:ind w:left="585" w:hanging="234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</w:r>
            <w:r w:rsidRPr="00CD5563">
              <w:rPr>
                <w:position w:val="-20"/>
              </w:rPr>
              <w:object w:dxaOrig="1340" w:dyaOrig="540">
                <v:shape id="_x0000_i1032" type="#_x0000_t75" style="width:66.75pt;height:27pt" o:ole="">
                  <v:imagedata r:id="rId19" o:title=""/>
                </v:shape>
                <o:OLEObject Type="Embed" ProgID="Equation.DSMT4" ShapeID="_x0000_i1032" DrawAspect="Content" ObjectID="_1453110102" r:id="rId20"/>
              </w:object>
            </w:r>
            <w:r w:rsidRPr="00CD5563">
              <w:rPr>
                <w:szCs w:val="22"/>
              </w:rPr>
              <w:t xml:space="preserve">  </w:t>
            </w:r>
            <w:r w:rsidRPr="00CD5563">
              <w:rPr>
                <w:b/>
                <w:szCs w:val="22"/>
              </w:rPr>
              <w:t xml:space="preserve">d) 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5 cos (</w:t>
            </w:r>
            <w:r w:rsidRPr="00CD5563">
              <w:rPr>
                <w:szCs w:val="22"/>
              </w:rPr>
              <w:sym w:font="Symbol" w:char="F02D"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)</w:t>
            </w:r>
          </w:p>
          <w:p w:rsidR="000B32F1" w:rsidRPr="00CD5563" w:rsidRDefault="000B32F1" w:rsidP="00CD5563">
            <w:pPr>
              <w:pStyle w:val="NL"/>
              <w:spacing w:before="12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>6.</w:t>
            </w:r>
            <w:r w:rsidRPr="00CD5563">
              <w:rPr>
                <w:szCs w:val="22"/>
              </w:rPr>
              <w:tab/>
              <w:t xml:space="preserve">Consider the graph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3 cos 2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"/>
              <w:spacing w:before="0"/>
              <w:ind w:left="403" w:firstLine="0"/>
              <w:rPr>
                <w:sz w:val="6"/>
                <w:szCs w:val="22"/>
              </w:rPr>
            </w:pPr>
          </w:p>
          <w:p w:rsidR="000B32F1" w:rsidRPr="00CD5563" w:rsidRDefault="000B32F1" w:rsidP="00CD5563">
            <w:pPr>
              <w:pStyle w:val="NL"/>
              <w:spacing w:before="0"/>
              <w:ind w:left="346" w:firstLine="0"/>
              <w:rPr>
                <w:szCs w:val="22"/>
              </w:rPr>
            </w:pPr>
            <w:r w:rsidRPr="00CD5563">
              <w:rPr>
                <w:noProof/>
                <w:szCs w:val="22"/>
                <w:lang w:val="en-US"/>
              </w:rPr>
              <w:pict>
                <v:shape id="Picture 102" o:spid="_x0000_i1033" type="#_x0000_t75" alt="tech art BLM 5–3-8" style="width:175.5pt;height:117.75pt;visibility:visible">
                  <v:imagedata r:id="rId21" o:title=""/>
                </v:shape>
              </w:pict>
            </w:r>
          </w:p>
          <w:p w:rsidR="000B32F1" w:rsidRPr="00CD5563" w:rsidRDefault="000B32F1" w:rsidP="00CD5563">
            <w:pPr>
              <w:pStyle w:val="NL"/>
              <w:spacing w:before="60"/>
              <w:ind w:left="403" w:firstLine="0"/>
              <w:rPr>
                <w:b/>
                <w:szCs w:val="22"/>
              </w:rPr>
            </w:pPr>
            <w:r w:rsidRPr="00CD5563">
              <w:rPr>
                <w:szCs w:val="22"/>
              </w:rPr>
              <w:t>Write the equation of this graph as a sine function that has undergone a phase shift left.</w:t>
            </w:r>
          </w:p>
          <w:p w:rsidR="000B32F1" w:rsidRPr="00CD5563" w:rsidRDefault="000B32F1" w:rsidP="00CD5563">
            <w:pPr>
              <w:pStyle w:val="NL"/>
              <w:spacing w:before="6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7.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For the given graph, determine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the amplitude        </w:t>
            </w:r>
            <w:r w:rsidRPr="00CD5563">
              <w:rPr>
                <w:b/>
                <w:szCs w:val="22"/>
              </w:rPr>
              <w:t xml:space="preserve">b) </w:t>
            </w:r>
            <w:r w:rsidRPr="00CD5563">
              <w:rPr>
                <w:szCs w:val="22"/>
              </w:rPr>
              <w:t>the vertical displacement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the period        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45"/>
              <w:rPr>
                <w:i/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its equation in the form </w:t>
            </w:r>
            <w:r w:rsidRPr="00CD5563">
              <w:rPr>
                <w:i/>
                <w:szCs w:val="22"/>
              </w:rPr>
              <w:t xml:space="preserve">y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a</w:t>
            </w:r>
            <w:r w:rsidRPr="00CD5563">
              <w:rPr>
                <w:szCs w:val="22"/>
              </w:rPr>
              <w:t xml:space="preserve"> cos </w:t>
            </w:r>
            <w:r w:rsidRPr="00CD5563">
              <w:rPr>
                <w:i/>
                <w:szCs w:val="22"/>
              </w:rPr>
              <w:t>b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c</w:t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szCs w:val="22"/>
              </w:rPr>
              <w:sym w:font="Symbol" w:char="F02B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d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e)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the maximum value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, and the values of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which it occurs over the interval 0 ≤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≤ 2</w:t>
            </w:r>
            <w:r w:rsidRPr="00CD5563">
              <w:rPr>
                <w:szCs w:val="22"/>
              </w:rPr>
              <w:sym w:font="Symbol" w:char="F070"/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f</w:t>
            </w:r>
            <w:r w:rsidRPr="00CD5563">
              <w:rPr>
                <w:b/>
                <w:sz w:val="12"/>
                <w:szCs w:val="22"/>
              </w:rPr>
              <w:t xml:space="preserve"> </w:t>
            </w:r>
            <w:r w:rsidRPr="00CD5563">
              <w:rPr>
                <w:b/>
                <w:szCs w:val="22"/>
              </w:rPr>
              <w:t>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the minimum value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, and the values of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which it occurs over the interval 0 ≤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≤ 2</w:t>
            </w:r>
            <w:r w:rsidRPr="00CD5563">
              <w:rPr>
                <w:szCs w:val="22"/>
              </w:rPr>
              <w:sym w:font="Symbol" w:char="F070"/>
            </w:r>
          </w:p>
          <w:p w:rsidR="000B32F1" w:rsidRPr="00CD5563" w:rsidRDefault="000B32F1" w:rsidP="00CD5563">
            <w:pPr>
              <w:pStyle w:val="NLa"/>
              <w:spacing w:before="0"/>
              <w:ind w:left="634" w:hanging="245"/>
              <w:rPr>
                <w:sz w:val="12"/>
                <w:szCs w:val="22"/>
              </w:rPr>
            </w:pPr>
          </w:p>
          <w:p w:rsidR="000B32F1" w:rsidRPr="00CD5563" w:rsidRDefault="000B32F1" w:rsidP="00CD5563">
            <w:pPr>
              <w:pStyle w:val="NLa"/>
              <w:spacing w:before="0"/>
              <w:ind w:left="591" w:hanging="245"/>
              <w:rPr>
                <w:szCs w:val="22"/>
              </w:rPr>
            </w:pPr>
            <w:r w:rsidRPr="00CD5563">
              <w:rPr>
                <w:noProof/>
                <w:szCs w:val="22"/>
                <w:lang w:val="en-US"/>
              </w:rPr>
              <w:pict>
                <v:shape id="Picture 103" o:spid="_x0000_i1034" type="#_x0000_t75" alt="Art/Jpg/tech%20art%20BLM%205–3-9.jpg" style="width:175.5pt;height:175.5pt;visibility:visible">
                  <v:imagedata r:id="rId22" r:href="rId23"/>
                </v:shape>
              </w:pict>
            </w:r>
          </w:p>
          <w:p w:rsidR="000B32F1" w:rsidRPr="00CD5563" w:rsidRDefault="000B32F1" w:rsidP="00CD5563">
            <w:pPr>
              <w:pStyle w:val="NLa"/>
              <w:spacing w:before="0"/>
              <w:ind w:left="634" w:hanging="245"/>
              <w:rPr>
                <w:sz w:val="12"/>
                <w:szCs w:val="22"/>
              </w:rPr>
            </w:pPr>
          </w:p>
          <w:p w:rsidR="000B32F1" w:rsidRPr="00CD5563" w:rsidRDefault="000B32F1" w:rsidP="00CD5563">
            <w:pPr>
              <w:pStyle w:val="NLnosp"/>
              <w:spacing w:before="12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8.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Determine an equation of the sine curve with a minimum point at (90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, 4) and its nearest maximum to the right at (120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, 10).</w:t>
            </w:r>
          </w:p>
          <w:p w:rsidR="000B32F1" w:rsidRPr="00CD5563" w:rsidRDefault="000B32F1" w:rsidP="00CD5563">
            <w:pPr>
              <w:pStyle w:val="NLa"/>
              <w:spacing w:before="0"/>
              <w:ind w:left="585" w:hanging="234"/>
              <w:rPr>
                <w:szCs w:val="22"/>
              </w:rPr>
            </w:pPr>
          </w:p>
          <w:p w:rsidR="000B32F1" w:rsidRPr="00CD5563" w:rsidRDefault="000B32F1" w:rsidP="00CD5563">
            <w:pPr>
              <w:pStyle w:val="H1"/>
              <w:rPr>
                <w:szCs w:val="22"/>
              </w:rPr>
            </w:pPr>
            <w:r w:rsidRPr="00CD5563">
              <w:rPr>
                <w:szCs w:val="22"/>
              </w:rPr>
              <w:t>Section 5.3 Extra Practice</w:t>
            </w:r>
          </w:p>
          <w:p w:rsidR="000B32F1" w:rsidRPr="00CD5563" w:rsidRDefault="000B32F1" w:rsidP="00CD5563">
            <w:pPr>
              <w:pStyle w:val="NL"/>
              <w:spacing w:before="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>1.</w:t>
            </w:r>
            <w:r w:rsidRPr="00CD5563">
              <w:rPr>
                <w:szCs w:val="22"/>
              </w:rPr>
              <w:tab/>
              <w:t xml:space="preserve">Let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θ for 0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θ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2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>. State the values for θ when</w:t>
            </w:r>
          </w:p>
          <w:p w:rsidR="000B32F1" w:rsidRPr="00CD5563" w:rsidRDefault="000B32F1" w:rsidP="00CD5563">
            <w:pPr>
              <w:pStyle w:val="NLa"/>
              <w:tabs>
                <w:tab w:val="left" w:pos="2160"/>
                <w:tab w:val="left" w:pos="2457"/>
              </w:tabs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0    </w:t>
            </w:r>
            <w:r w:rsidRPr="00CD5563">
              <w:rPr>
                <w:b/>
                <w:szCs w:val="22"/>
              </w:rPr>
              <w:t xml:space="preserve">b)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1  </w:t>
            </w: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>1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 xml:space="preserve">d)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is undefined</w:t>
            </w:r>
          </w:p>
          <w:p w:rsidR="000B32F1" w:rsidRPr="00CD5563" w:rsidRDefault="000B32F1" w:rsidP="00CD5563">
            <w:pPr>
              <w:pStyle w:val="NL"/>
              <w:tabs>
                <w:tab w:val="left" w:pos="612"/>
              </w:tabs>
              <w:spacing w:before="140"/>
              <w:ind w:left="389" w:hanging="389"/>
              <w:rPr>
                <w:szCs w:val="22"/>
              </w:rPr>
            </w:pPr>
            <w:r w:rsidRPr="00CD5563">
              <w:rPr>
                <w:szCs w:val="22"/>
              </w:rPr>
              <w:tab/>
            </w:r>
            <w:r w:rsidRPr="00CD5563">
              <w:rPr>
                <w:rStyle w:val="NL0"/>
                <w:rFonts w:cs="Arial"/>
                <w:szCs w:val="22"/>
              </w:rPr>
              <w:t>2.</w:t>
            </w:r>
            <w:r w:rsidRPr="00CD5563">
              <w:rPr>
                <w:szCs w:val="22"/>
              </w:rPr>
              <w:tab/>
              <w:t xml:space="preserve">For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, state the exact value of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for each.</w:t>
            </w:r>
          </w:p>
          <w:p w:rsidR="000B32F1" w:rsidRPr="00CD5563" w:rsidRDefault="000B32F1" w:rsidP="00CD5563">
            <w:pPr>
              <w:pStyle w:val="NLa"/>
              <w:tabs>
                <w:tab w:val="left" w:pos="1683"/>
                <w:tab w:val="left" w:pos="1962"/>
                <w:tab w:val="left" w:pos="3114"/>
                <w:tab w:val="left" w:pos="3375"/>
              </w:tabs>
              <w:spacing w:before="40"/>
              <w:ind w:left="634" w:hanging="247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30°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45°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60°</w:t>
            </w:r>
          </w:p>
          <w:p w:rsidR="000B32F1" w:rsidRPr="00CD5563" w:rsidRDefault="000B32F1" w:rsidP="00CD5563">
            <w:pPr>
              <w:pStyle w:val="NLa"/>
              <w:tabs>
                <w:tab w:val="left" w:pos="1701"/>
                <w:tab w:val="left" w:pos="1962"/>
                <w:tab w:val="left" w:pos="3114"/>
                <w:tab w:val="left" w:pos="3375"/>
              </w:tabs>
              <w:spacing w:before="40"/>
              <w:ind w:left="634"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90°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e)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120°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f</w:t>
            </w:r>
            <w:r w:rsidRPr="00CD5563">
              <w:rPr>
                <w:b/>
                <w:sz w:val="12"/>
                <w:szCs w:val="22"/>
              </w:rPr>
              <w:t xml:space="preserve"> </w:t>
            </w:r>
            <w:r w:rsidRPr="00CD5563">
              <w:rPr>
                <w:b/>
                <w:szCs w:val="22"/>
              </w:rPr>
              <w:t>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135°</w:t>
            </w:r>
          </w:p>
          <w:p w:rsidR="000B32F1" w:rsidRPr="00CD5563" w:rsidRDefault="000B32F1" w:rsidP="00CD5563">
            <w:pPr>
              <w:pStyle w:val="NLa"/>
              <w:tabs>
                <w:tab w:val="left" w:pos="1683"/>
                <w:tab w:val="left" w:pos="1962"/>
              </w:tabs>
              <w:spacing w:before="40"/>
              <w:ind w:left="634"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g)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150°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h)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180°</w:t>
            </w:r>
          </w:p>
          <w:p w:rsidR="000B32F1" w:rsidRPr="00CD5563" w:rsidRDefault="000B32F1" w:rsidP="00CD5563">
            <w:pPr>
              <w:pStyle w:val="NL"/>
              <w:tabs>
                <w:tab w:val="left" w:pos="360"/>
                <w:tab w:val="left" w:pos="612"/>
              </w:tabs>
              <w:ind w:left="389" w:hanging="389"/>
              <w:rPr>
                <w:szCs w:val="22"/>
              </w:rPr>
            </w:pPr>
            <w:r w:rsidRPr="00CD5563">
              <w:rPr>
                <w:szCs w:val="22"/>
              </w:rPr>
              <w:tab/>
            </w:r>
            <w:r w:rsidRPr="00CD5563">
              <w:rPr>
                <w:rStyle w:val="NL0"/>
                <w:rFonts w:cs="Arial"/>
                <w:szCs w:val="22"/>
              </w:rPr>
              <w:t>3.</w:t>
            </w:r>
            <w:r w:rsidRPr="00CD5563">
              <w:rPr>
                <w:szCs w:val="22"/>
              </w:rPr>
              <w:tab/>
            </w:r>
            <w:r w:rsidRPr="00CD5563">
              <w:rPr>
                <w:sz w:val="10"/>
                <w:szCs w:val="22"/>
              </w:rPr>
              <w:t xml:space="preserve"> </w:t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Graph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360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55"/>
              </w:tabs>
              <w:ind w:hanging="24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 xml:space="preserve">State the domain.    </w:t>
            </w:r>
            <w:r w:rsidRPr="00CD5563">
              <w:rPr>
                <w:b/>
                <w:szCs w:val="22"/>
              </w:rPr>
              <w:t>c)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State the range.</w:t>
            </w:r>
          </w:p>
          <w:p w:rsidR="000B32F1" w:rsidRPr="00CD5563" w:rsidRDefault="000B32F1" w:rsidP="00CD5563">
            <w:pPr>
              <w:pStyle w:val="NLa"/>
              <w:tabs>
                <w:tab w:val="left" w:pos="2367"/>
                <w:tab w:val="left" w:pos="2655"/>
              </w:tabs>
              <w:spacing w:before="40"/>
              <w:ind w:left="621" w:hanging="252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State the period.</w:t>
            </w:r>
          </w:p>
          <w:p w:rsidR="000B32F1" w:rsidRPr="00CD5563" w:rsidRDefault="000B32F1" w:rsidP="00CD5563">
            <w:pPr>
              <w:pStyle w:val="H1"/>
              <w:rPr>
                <w:szCs w:val="22"/>
              </w:rPr>
            </w:pPr>
            <w:r w:rsidRPr="00CD5563">
              <w:rPr>
                <w:szCs w:val="22"/>
              </w:rPr>
              <w:t>Section 5.4 Extra Practice</w:t>
            </w:r>
          </w:p>
          <w:p w:rsidR="000B32F1" w:rsidRPr="00CD5563" w:rsidRDefault="000B32F1" w:rsidP="00CD5563">
            <w:pPr>
              <w:pStyle w:val="NLnosp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 xml:space="preserve">   1.</w:t>
            </w:r>
            <w:r w:rsidRPr="00CD5563">
              <w:rPr>
                <w:szCs w:val="22"/>
              </w:rPr>
              <w:tab/>
              <w:t xml:space="preserve">The partial graphs of the functions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4sin 2(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2B"/>
            </w:r>
            <w:r w:rsidRPr="00CD5563">
              <w:rPr>
                <w:szCs w:val="22"/>
              </w:rPr>
              <w:t xml:space="preserve"> 45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) and the line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3 are shown. Determine the solutions to the equation 4sin 2(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2B"/>
            </w:r>
            <w:r w:rsidRPr="00CD5563">
              <w:rPr>
                <w:szCs w:val="22"/>
              </w:rPr>
              <w:t xml:space="preserve"> 45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szCs w:val="22"/>
              </w:rPr>
              <w:sym w:font="Symbol" w:char="F03D"/>
            </w:r>
            <w:r w:rsidRPr="00CD5563">
              <w:rPr>
                <w:szCs w:val="22"/>
              </w:rPr>
              <w:t xml:space="preserve"> 3 over the interval 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A3"/>
            </w:r>
            <w:r w:rsidRPr="00CD5563">
              <w:rPr>
                <w:szCs w:val="22"/>
              </w:rPr>
              <w:t xml:space="preserve"> 360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>. Express your answers to the nearest degree.</w:t>
            </w:r>
          </w:p>
          <w:p w:rsidR="000B32F1" w:rsidRPr="00CD5563" w:rsidRDefault="000B32F1" w:rsidP="00CD5563">
            <w:pPr>
              <w:pStyle w:val="NLnosp"/>
              <w:spacing w:before="20"/>
              <w:ind w:left="389" w:hanging="389"/>
              <w:rPr>
                <w:szCs w:val="22"/>
              </w:rPr>
            </w:pPr>
            <w:r w:rsidRPr="00CD5563">
              <w:rPr>
                <w:noProof/>
                <w:szCs w:val="22"/>
                <w:lang w:val="en-US"/>
              </w:rPr>
              <w:pict>
                <v:shape id="Picture 119" o:spid="_x0000_i1035" type="#_x0000_t75" alt="tech art BLM 5–7-1" style="width:213.75pt;height:117.75pt;visibility:visible">
                  <v:imagedata r:id="rId24" o:title=""/>
                </v:shape>
              </w:pict>
            </w:r>
          </w:p>
          <w:p w:rsidR="000B32F1" w:rsidRPr="00CD5563" w:rsidRDefault="000B32F1" w:rsidP="00CD5563">
            <w:pPr>
              <w:pStyle w:val="NL"/>
              <w:tabs>
                <w:tab w:val="left" w:pos="612"/>
              </w:tabs>
              <w:spacing w:before="100"/>
              <w:ind w:left="389" w:hanging="389"/>
              <w:rPr>
                <w:szCs w:val="22"/>
              </w:rPr>
            </w:pPr>
            <w:r w:rsidRPr="00CD5563">
              <w:rPr>
                <w:szCs w:val="22"/>
              </w:rPr>
              <w:tab/>
            </w:r>
            <w:r w:rsidRPr="00CD5563">
              <w:rPr>
                <w:rStyle w:val="NL0"/>
                <w:rFonts w:cs="Arial"/>
                <w:szCs w:val="22"/>
              </w:rPr>
              <w:t>2.</w:t>
            </w:r>
            <w:r w:rsidRPr="00CD5563">
              <w:rPr>
                <w:szCs w:val="22"/>
              </w:rPr>
              <w:tab/>
              <w:t xml:space="preserve">For each situation, state a possible domain and range. &amp; the period of each </w:t>
            </w:r>
            <w:r w:rsidRPr="00CD5563">
              <w:rPr>
                <w:noProof/>
                <w:szCs w:val="22"/>
              </w:rPr>
              <w:t>function to the nearest tenth of a unit.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The motion of a point on an industrial flywheel can be described by the formula </w:t>
            </w:r>
            <w:r w:rsidRPr="00CD5563">
              <w:rPr>
                <w:i/>
                <w:szCs w:val="22"/>
              </w:rPr>
              <w:t>h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t</w:t>
            </w:r>
            <w:r w:rsidRPr="00CD5563">
              <w:rPr>
                <w:szCs w:val="22"/>
              </w:rPr>
              <w:t>)</w:t>
            </w:r>
            <w:r w:rsidRPr="00CD5563">
              <w:rPr>
                <w:sz w:val="18"/>
                <w:szCs w:val="22"/>
              </w:rPr>
              <w:t xml:space="preserve"> </w:t>
            </w:r>
            <w:r w:rsidRPr="00CD5563">
              <w:rPr>
                <w:position w:val="-20"/>
              </w:rPr>
              <w:object w:dxaOrig="1640" w:dyaOrig="540">
                <v:shape id="_x0000_i1036" type="#_x0000_t75" style="width:81.75pt;height:27pt" o:ole="">
                  <v:imagedata r:id="rId25" o:title=""/>
                </v:shape>
                <o:OLEObject Type="Embed" ProgID="Equation.DSMT4" ShapeID="_x0000_i1036" DrawAspect="Content" ObjectID="_1453110103" r:id="rId26"/>
              </w:object>
            </w:r>
            <w:r w:rsidRPr="00CD5563">
              <w:rPr>
                <w:szCs w:val="22"/>
              </w:rPr>
              <w:t xml:space="preserve"> where </w:t>
            </w:r>
            <w:r w:rsidRPr="00CD5563">
              <w:rPr>
                <w:i/>
                <w:szCs w:val="22"/>
              </w:rPr>
              <w:t>h</w:t>
            </w:r>
            <w:r w:rsidRPr="00CD5563">
              <w:rPr>
                <w:szCs w:val="22"/>
              </w:rPr>
              <w:t xml:space="preserve"> is height, in metres, and </w:t>
            </w:r>
            <w:r w:rsidRPr="00CD5563">
              <w:rPr>
                <w:i/>
                <w:szCs w:val="22"/>
              </w:rPr>
              <w:t>t</w:t>
            </w:r>
            <w:r w:rsidRPr="00CD5563">
              <w:rPr>
                <w:szCs w:val="22"/>
              </w:rPr>
              <w:t xml:space="preserve"> is the time, in seconds.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The fox population in a particular region can be modelled by the equation </w:t>
            </w:r>
            <w:r w:rsidRPr="00CD5563">
              <w:rPr>
                <w:i/>
                <w:szCs w:val="22"/>
              </w:rPr>
              <w:t>F</w:t>
            </w:r>
            <w:r w:rsidRPr="00CD5563">
              <w:rPr>
                <w:i/>
                <w:sz w:val="8"/>
                <w:szCs w:val="22"/>
              </w:rPr>
              <w:t xml:space="preserve"> 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t</w:t>
            </w:r>
            <w:r w:rsidRPr="00CD5563">
              <w:rPr>
                <w:szCs w:val="22"/>
              </w:rPr>
              <w:t>)</w:t>
            </w:r>
            <w:r w:rsidRPr="00CD5563">
              <w:rPr>
                <w:sz w:val="18"/>
                <w:szCs w:val="22"/>
              </w:rPr>
              <w:t xml:space="preserve"> </w:t>
            </w:r>
            <w:r w:rsidRPr="00CD5563">
              <w:rPr>
                <w:position w:val="-20"/>
              </w:rPr>
              <w:object w:dxaOrig="1900" w:dyaOrig="540">
                <v:shape id="_x0000_i1037" type="#_x0000_t75" style="width:95.25pt;height:27pt" o:ole="">
                  <v:imagedata r:id="rId27" o:title=""/>
                </v:shape>
                <o:OLEObject Type="Embed" ProgID="Equation.DSMT4" ShapeID="_x0000_i1037" DrawAspect="Content" ObjectID="_1453110104" r:id="rId28"/>
              </w:object>
            </w:r>
            <w:r w:rsidRPr="00CD5563">
              <w:rPr>
                <w:szCs w:val="22"/>
              </w:rPr>
              <w:t xml:space="preserve"> where </w:t>
            </w:r>
            <w:r w:rsidRPr="00CD5563">
              <w:rPr>
                <w:i/>
                <w:szCs w:val="22"/>
              </w:rPr>
              <w:t>F</w:t>
            </w:r>
            <w:r w:rsidRPr="00CD5563">
              <w:rPr>
                <w:szCs w:val="22"/>
              </w:rPr>
              <w:t xml:space="preserve"> is the fox population and </w:t>
            </w:r>
            <w:r w:rsidRPr="00CD5563">
              <w:rPr>
                <w:i/>
                <w:szCs w:val="22"/>
              </w:rPr>
              <w:t>t</w:t>
            </w:r>
            <w:r w:rsidRPr="00CD5563">
              <w:rPr>
                <w:szCs w:val="22"/>
              </w:rPr>
              <w:t xml:space="preserve"> is the time, </w:t>
            </w:r>
            <w:r w:rsidRPr="00CD5563">
              <w:rPr>
                <w:szCs w:val="22"/>
              </w:rPr>
              <w:br/>
              <w:t>in months.</w:t>
            </w:r>
          </w:p>
          <w:p w:rsidR="000B32F1" w:rsidRPr="00CD5563" w:rsidRDefault="000B32F1" w:rsidP="00CD5563">
            <w:pPr>
              <w:pStyle w:val="NL"/>
              <w:spacing w:before="100" w:after="100"/>
              <w:ind w:left="389" w:hanging="389"/>
              <w:rPr>
                <w:szCs w:val="22"/>
              </w:rPr>
            </w:pPr>
            <w:r w:rsidRPr="00CD5563">
              <w:rPr>
                <w:rStyle w:val="NL0"/>
                <w:rFonts w:cs="Arial"/>
                <w:szCs w:val="22"/>
              </w:rPr>
              <w:tab/>
              <w:t>3.</w:t>
            </w:r>
            <w:r w:rsidRPr="00CD5563">
              <w:rPr>
                <w:szCs w:val="22"/>
              </w:rPr>
              <w:tab/>
              <w:t xml:space="preserve">In a 365-day year, a sinusoidal equation of the form       </w:t>
            </w:r>
            <w:r w:rsidRPr="00CD5563">
              <w:rPr>
                <w:i/>
                <w:szCs w:val="22"/>
              </w:rPr>
              <w:t>f</w:t>
            </w:r>
            <w:r w:rsidRPr="00CD5563">
              <w:rPr>
                <w:i/>
                <w:sz w:val="12"/>
                <w:szCs w:val="22"/>
              </w:rPr>
              <w:t xml:space="preserve"> 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 xml:space="preserve">a </w:t>
            </w:r>
            <w:r w:rsidRPr="00CD5563">
              <w:rPr>
                <w:szCs w:val="22"/>
              </w:rPr>
              <w:t xml:space="preserve">cos </w:t>
            </w:r>
            <w:r w:rsidRPr="00CD5563">
              <w:rPr>
                <w:i/>
                <w:szCs w:val="22"/>
              </w:rPr>
              <w:t>b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c</w:t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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d</w:t>
            </w:r>
            <w:r w:rsidRPr="00CD5563">
              <w:rPr>
                <w:szCs w:val="22"/>
              </w:rPr>
              <w:t xml:space="preserve"> can be used to graphically model the time of sunrise or sunset throughout the year, where </w:t>
            </w:r>
            <w:r w:rsidRPr="00CD5563">
              <w:rPr>
                <w:i/>
                <w:szCs w:val="22"/>
              </w:rPr>
              <w:t>f</w:t>
            </w:r>
            <w:r w:rsidRPr="00CD5563">
              <w:rPr>
                <w:i/>
                <w:sz w:val="12"/>
                <w:szCs w:val="22"/>
              </w:rPr>
              <w:t xml:space="preserve"> </w:t>
            </w:r>
            <w:r w:rsidRPr="00CD5563">
              <w:rPr>
                <w:szCs w:val="22"/>
              </w:rPr>
              <w:t>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) is the time of the day in decimal time format, and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is the day of the year. The sunrise and sunset times for </w:t>
            </w:r>
            <w:smartTag w:uri="urn:schemas-microsoft-com:office:smarttags" w:element="place">
              <w:smartTag w:uri="urn:schemas-microsoft-com:office:smarttags" w:element="City">
                <w:r w:rsidRPr="00CD5563">
                  <w:rPr>
                    <w:szCs w:val="22"/>
                  </w:rPr>
                  <w:t>Yellowknife</w:t>
                </w:r>
              </w:smartTag>
            </w:smartTag>
            <w:r w:rsidRPr="00CD5563">
              <w:rPr>
                <w:szCs w:val="22"/>
              </w:rPr>
              <w:t xml:space="preserve"> are provided in the table.</w:t>
            </w:r>
          </w:p>
          <w:tbl>
            <w:tblPr>
              <w:tblW w:w="0" w:type="auto"/>
              <w:tblInd w:w="4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7"/>
              <w:gridCol w:w="1449"/>
              <w:gridCol w:w="1368"/>
            </w:tblGrid>
            <w:tr w:rsidR="000B32F1" w:rsidRPr="00CD5563" w:rsidTr="00CD5563"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pacing w:before="60" w:after="60"/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pacing w:before="60"/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D5563">
                    <w:rPr>
                      <w:b/>
                      <w:sz w:val="20"/>
                      <w:szCs w:val="20"/>
                    </w:rPr>
                    <w:t>June 21</w:t>
                  </w:r>
                </w:p>
                <w:p w:rsidR="000B32F1" w:rsidRPr="00CD5563" w:rsidRDefault="000B32F1" w:rsidP="00CD5563">
                  <w:pPr>
                    <w:framePr w:hSpace="180" w:wrap="around" w:vAnchor="text" w:hAnchor="text" w:y="1"/>
                    <w:spacing w:after="60"/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D5563">
                    <w:rPr>
                      <w:b/>
                      <w:sz w:val="20"/>
                      <w:szCs w:val="20"/>
                    </w:rPr>
                    <w:t>(172nd day of the year)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CC"/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pacing w:before="60"/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D5563">
                    <w:rPr>
                      <w:b/>
                      <w:sz w:val="20"/>
                      <w:szCs w:val="20"/>
                    </w:rPr>
                    <w:t>Dec 21</w:t>
                  </w:r>
                </w:p>
                <w:p w:rsidR="000B32F1" w:rsidRPr="00CD5563" w:rsidRDefault="000B32F1" w:rsidP="00CD5563">
                  <w:pPr>
                    <w:framePr w:hSpace="180" w:wrap="around" w:vAnchor="text" w:hAnchor="text" w:y="1"/>
                    <w:spacing w:after="60"/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D5563">
                    <w:rPr>
                      <w:b/>
                      <w:sz w:val="20"/>
                      <w:szCs w:val="20"/>
                    </w:rPr>
                    <w:t>(355th day of the year)</w:t>
                  </w:r>
                </w:p>
              </w:tc>
            </w:tr>
            <w:tr w:rsidR="000B32F1" w:rsidRPr="00CD5563" w:rsidTr="00CD5563"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rPr>
                      <w:b/>
                      <w:sz w:val="20"/>
                      <w:szCs w:val="20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CD5563">
                        <w:rPr>
                          <w:b/>
                          <w:sz w:val="20"/>
                          <w:szCs w:val="20"/>
                        </w:rPr>
                        <w:t>Sunrise</w:t>
                      </w:r>
                    </w:smartTag>
                  </w:smartTag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CD5563">
                    <w:rPr>
                      <w:sz w:val="20"/>
                      <w:szCs w:val="20"/>
                    </w:rPr>
                    <w:t> </w:t>
                  </w:r>
                  <w:r w:rsidRPr="00CD5563">
                    <w:rPr>
                      <w:sz w:val="20"/>
                      <w:szCs w:val="20"/>
                    </w:rPr>
                    <w:t>2:34 a.m.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CD5563">
                    <w:rPr>
                      <w:sz w:val="20"/>
                      <w:szCs w:val="20"/>
                    </w:rPr>
                    <w:t>10:11 a.m.</w:t>
                  </w:r>
                </w:p>
              </w:tc>
            </w:tr>
            <w:tr w:rsidR="000B32F1" w:rsidRPr="00CD5563" w:rsidTr="00CD5563"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rPr>
                      <w:b/>
                      <w:sz w:val="20"/>
                      <w:szCs w:val="20"/>
                    </w:rPr>
                  </w:pPr>
                  <w:r w:rsidRPr="00CD5563">
                    <w:rPr>
                      <w:b/>
                      <w:sz w:val="20"/>
                      <w:szCs w:val="20"/>
                    </w:rPr>
                    <w:t>Sunset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CD5563">
                    <w:rPr>
                      <w:sz w:val="20"/>
                      <w:szCs w:val="20"/>
                    </w:rPr>
                    <w:t>10:45 p.m.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2F1" w:rsidRPr="00CD5563" w:rsidRDefault="000B32F1" w:rsidP="00CD5563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0"/>
                      <w:szCs w:val="20"/>
                    </w:rPr>
                  </w:pPr>
                  <w:r w:rsidRPr="00CD5563">
                    <w:rPr>
                      <w:sz w:val="20"/>
                      <w:szCs w:val="20"/>
                    </w:rPr>
                    <w:t> </w:t>
                  </w:r>
                  <w:r w:rsidRPr="00CD5563">
                    <w:rPr>
                      <w:sz w:val="20"/>
                      <w:szCs w:val="20"/>
                    </w:rPr>
                    <w:t>3:00 p.m.</w:t>
                  </w:r>
                </w:p>
              </w:tc>
            </w:tr>
          </w:tbl>
          <w:p w:rsidR="000B32F1" w:rsidRPr="00CD5563" w:rsidRDefault="000B32F1" w:rsidP="00CD5563">
            <w:pPr>
              <w:pStyle w:val="NLa"/>
              <w:numPr>
                <w:ilvl w:val="0"/>
                <w:numId w:val="1"/>
              </w:numPr>
              <w:rPr>
                <w:szCs w:val="22"/>
              </w:rPr>
            </w:pPr>
            <w:r w:rsidRPr="00CD5563">
              <w:rPr>
                <w:szCs w:val="22"/>
              </w:rPr>
              <w:t>Write an equation that models the time of sunrise in Yellowknife.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 xml:space="preserve">Write an equation that models the time of sunset in </w:t>
            </w:r>
            <w:smartTag w:uri="urn:schemas-microsoft-com:office:smarttags" w:element="place">
              <w:smartTag w:uri="urn:schemas-microsoft-com:office:smarttags" w:element="City">
                <w:r w:rsidRPr="00CD5563">
                  <w:rPr>
                    <w:szCs w:val="22"/>
                  </w:rPr>
                  <w:t>Yellowknife</w:t>
                </w:r>
              </w:smartTag>
            </w:smartTag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nosp"/>
              <w:spacing w:before="8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>4.</w:t>
            </w:r>
            <w:r w:rsidRPr="00CD5563">
              <w:rPr>
                <w:szCs w:val="22"/>
              </w:rPr>
              <w:tab/>
              <w:t>At the bottom of its rotation, the tip of the blade on a windmill is 8 m above the ground. At the top of its rotation, the blade tip is 22 m above the ground. The blade rotates once every 5 s.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Draw one complete cycle of this scenario.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A bug is perched on the tip of the blade when the tip is at its lowest point. Determine the cosine equation of the graph for the bug’s height over time.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What is the bug’s height after 4 s?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  <w:t>H</w:t>
            </w:r>
            <w:r w:rsidRPr="00CD5563">
              <w:rPr>
                <w:szCs w:val="22"/>
              </w:rPr>
              <w:t>ow long is the bug more than 17m above  ground?</w:t>
            </w: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8.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vert. exp. by a factor of 2, hor. compression by a factor of </w:t>
            </w:r>
            <w:r w:rsidRPr="00CD5563">
              <w:rPr>
                <w:rFonts w:eastAsia="Times New Roman"/>
                <w:position w:val="-16"/>
              </w:rPr>
              <w:object w:dxaOrig="200" w:dyaOrig="440">
                <v:shape id="_x0000_i1038" type="#_x0000_t75" style="width:9.75pt;height:21.75pt" o:ole="">
                  <v:imagedata r:id="rId29" o:title=""/>
                </v:shape>
                <o:OLEObject Type="Embed" ProgID="Equation.DSMT4" ShapeID="_x0000_i1038" DrawAspect="Content" ObjectID="_1453110105" r:id="rId30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b) </w:t>
            </w:r>
            <w:r w:rsidRPr="00CD5563">
              <w:rPr>
                <w:sz w:val="20"/>
                <w:szCs w:val="20"/>
              </w:rPr>
              <w:t xml:space="preserve">vert. refl. over the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>-axis, horizontal expansion by a factor of 5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vertical reflection over the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-axis, vertical expansion by a factor of 3, horizontal compression by a factor of </w:t>
            </w:r>
            <w:r w:rsidRPr="00CD5563">
              <w:rPr>
                <w:rFonts w:eastAsia="Times New Roman"/>
                <w:position w:val="-16"/>
              </w:rPr>
              <w:object w:dxaOrig="200" w:dyaOrig="440">
                <v:shape id="_x0000_i1039" type="#_x0000_t75" style="width:9.75pt;height:21.75pt" o:ole="">
                  <v:imagedata r:id="rId31" o:title=""/>
                </v:shape>
                <o:OLEObject Type="Embed" ProgID="Equation.DSMT4" ShapeID="_x0000_i1039" DrawAspect="Content" ObjectID="_1453110106" r:id="rId32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vert. exp. by a factor of 5, horizontal reflection over the </w:t>
            </w:r>
            <w:r w:rsidRPr="00CD5563">
              <w:rPr>
                <w:i/>
                <w:sz w:val="20"/>
                <w:szCs w:val="20"/>
              </w:rPr>
              <w:t>y-</w:t>
            </w:r>
            <w:r w:rsidRPr="00CD5563">
              <w:rPr>
                <w:sz w:val="20"/>
                <w:szCs w:val="20"/>
              </w:rPr>
              <w:t>axis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9. a) </w:t>
            </w:r>
            <w:r w:rsidRPr="00CD5563">
              <w:rPr>
                <w:sz w:val="20"/>
                <w:szCs w:val="20"/>
              </w:rPr>
              <w:t xml:space="preserve">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</w:rPr>
              <w:object w:dxaOrig="260" w:dyaOrig="440">
                <v:shape id="_x0000_i1040" type="#_x0000_t75" style="width:13.5pt;height:21.75pt" o:ole="">
                  <v:imagedata r:id="rId33" o:title=""/>
                </v:shape>
                <o:OLEObject Type="Embed" ProgID="Equation.DSMT4" ShapeID="_x0000_i1040" DrawAspect="Content" ObjectID="_1453110107" r:id="rId34"/>
              </w:object>
            </w:r>
            <w:r w:rsidRPr="00CD5563">
              <w:rPr>
                <w:sz w:val="20"/>
                <w:szCs w:val="20"/>
              </w:rPr>
              <w:t xml:space="preserve">per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200" w:dyaOrig="440">
                <v:shape id="_x0000_i1041" type="#_x0000_t75" style="width:9.75pt;height:21.75pt" o:ole="">
                  <v:imagedata r:id="rId35" o:title=""/>
                </v:shape>
                <o:OLEObject Type="Embed" ProgID="Equation.DSMT4" ShapeID="_x0000_i1041" DrawAspect="Content" ObjectID="_1453110108" r:id="rId36"/>
              </w:object>
            </w:r>
            <w:r w:rsidRPr="00CD5563">
              <w:rPr>
                <w:sz w:val="20"/>
                <w:szCs w:val="20"/>
              </w:rPr>
              <w:t xml:space="preserve"> or 60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   </w:t>
            </w:r>
            <w:r w:rsidRPr="00CD5563">
              <w:rPr>
                <w:b/>
                <w:sz w:val="20"/>
                <w:szCs w:val="20"/>
              </w:rPr>
              <w:t xml:space="preserve"> b)</w:t>
            </w:r>
            <w:r w:rsidRPr="00CD5563">
              <w:rPr>
                <w:sz w:val="20"/>
                <w:szCs w:val="20"/>
              </w:rPr>
              <w:t xml:space="preserve"> 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2, per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300" w:dyaOrig="440">
                <v:shape id="_x0000_i1042" type="#_x0000_t75" style="width:15pt;height:21.75pt" o:ole="">
                  <v:imagedata r:id="rId37" o:title=""/>
                </v:shape>
                <o:OLEObject Type="Embed" ProgID="Equation.DSMT4" ShapeID="_x0000_i1042" DrawAspect="Content" ObjectID="_1453110109" r:id="rId38"/>
              </w:object>
            </w:r>
            <w:r w:rsidRPr="00CD5563">
              <w:rPr>
                <w:sz w:val="20"/>
                <w:szCs w:val="20"/>
              </w:rPr>
              <w:t xml:space="preserve"> or 270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 </w:t>
            </w:r>
          </w:p>
          <w:p w:rsidR="000B32F1" w:rsidRPr="00CD5563" w:rsidRDefault="000B32F1" w:rsidP="00CD5563">
            <w:pPr>
              <w:pStyle w:val="H2"/>
              <w:spacing w:before="100" w:after="40"/>
              <w:rPr>
                <w:noProof/>
                <w:sz w:val="28"/>
                <w:szCs w:val="22"/>
              </w:rPr>
            </w:pPr>
            <w:r w:rsidRPr="00CD5563">
              <w:rPr>
                <w:sz w:val="28"/>
                <w:szCs w:val="22"/>
              </w:rPr>
              <w:t>Section 5.2 Extra Practice</w:t>
            </w:r>
          </w:p>
          <w:p w:rsidR="000B32F1" w:rsidRPr="00CD5563" w:rsidRDefault="000B32F1" w:rsidP="00CD5563">
            <w:pPr>
              <w:tabs>
                <w:tab w:val="left" w:pos="2052"/>
              </w:tabs>
              <w:spacing w:before="60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Picture 14" o:spid="_x0000_s1026" type="#_x0000_t75" alt="tech art BLM5–7 ANS5–2-1b" style="position:absolute;margin-left:114pt;margin-top:3.4pt;width:105.6pt;height:63pt;z-index:251657216;visibility:visible">
                  <v:imagedata r:id="rId39" o:title=""/>
                </v:shape>
              </w:pict>
            </w:r>
            <w:r>
              <w:rPr>
                <w:noProof/>
              </w:rPr>
              <w:pict>
                <v:shape id="Picture 13" o:spid="_x0000_s1027" type="#_x0000_t75" alt="tech art BLM5–7 ANS5–2-1a" style="position:absolute;margin-left:21pt;margin-top:2.55pt;width:71.4pt;height:88.2pt;z-index:251656192;visibility:visible">
                  <v:imagedata r:id="rId40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1.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a) </w:t>
            </w:r>
            <w:r w:rsidRPr="00CD5563">
              <w:rPr>
                <w:b/>
                <w:sz w:val="20"/>
                <w:szCs w:val="20"/>
              </w:rPr>
              <w:tab/>
              <w:t>b)</w:t>
            </w: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33.35pt;margin-top:9.2pt;width:120.95pt;height:145.6pt;z-index:251659264" stroked="f">
                  <v:textbox style="mso-next-textbox:#_x0000_s1028;mso-fit-shape-to-text:t">
                    <w:txbxContent>
                      <w:p w:rsidR="000B32F1" w:rsidRDefault="000B32F1">
                        <w:r w:rsidRPr="00DB07CA">
                          <w:rPr>
                            <w:noProof/>
                          </w:rPr>
                          <w:pict>
                            <v:shape id="Picture 1" o:spid="_x0000_i1044" type="#_x0000_t75" style="width:105pt;height:105pt;visibility:visible">
                              <v:imagedata r:id="rId4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</w:p>
          <w:p w:rsidR="000B32F1" w:rsidRPr="00CD5563" w:rsidRDefault="000B32F1" w:rsidP="00CD5563">
            <w:pPr>
              <w:ind w:left="198"/>
              <w:rPr>
                <w:b/>
                <w:sz w:val="18"/>
                <w:szCs w:val="20"/>
              </w:rPr>
            </w:pPr>
            <w:r>
              <w:rPr>
                <w:noProof/>
              </w:rPr>
              <w:pict>
                <v:shape id="Picture 15" o:spid="_x0000_s1029" type="#_x0000_t75" alt="tech art BLM5–7 ANS5–2-1c" style="position:absolute;left:0;text-align:left;margin-left:10.45pt;margin-top:10.25pt;width:105.8pt;height:71.3pt;z-index:251658240;visibility:visible">
                  <v:imagedata r:id="rId42" o:title=""/>
                </v:shape>
              </w:pi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                                               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          </w:t>
            </w:r>
          </w:p>
          <w:p w:rsidR="000B32F1" w:rsidRPr="00CD5563" w:rsidRDefault="000B32F1" w:rsidP="00CD5563">
            <w:pPr>
              <w:jc w:val="right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2.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2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 xml:space="preserve">phase shift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25, vertical displacement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3.2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phase shift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360" w:dyaOrig="440">
                <v:shape id="_x0000_i1045" type="#_x0000_t75" style="width:18pt;height:21.75pt" o:ole="">
                  <v:imagedata r:id="rId43" o:title=""/>
                </v:shape>
                <o:OLEObject Type="Embed" ProgID="Equation.DSMT4" ShapeID="_x0000_i1045" DrawAspect="Content" ObjectID="_1453110110" r:id="rId44"/>
              </w:object>
            </w:r>
            <w:r w:rsidRPr="00CD5563">
              <w:rPr>
                <w:sz w:val="20"/>
                <w:szCs w:val="20"/>
              </w:rPr>
              <w:t xml:space="preserve">vertical displacement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>7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phase shift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260" w:dyaOrig="440">
                <v:shape id="_x0000_i1046" type="#_x0000_t75" style="width:13.5pt;height:21.75pt" o:ole="">
                  <v:imagedata r:id="rId45" o:title=""/>
                </v:shape>
                <o:OLEObject Type="Embed" ProgID="Equation.DSMT4" ShapeID="_x0000_i1046" DrawAspect="Content" ObjectID="_1453110111" r:id="rId46"/>
              </w:object>
            </w:r>
            <w:r w:rsidRPr="00CD5563">
              <w:rPr>
                <w:sz w:val="20"/>
                <w:szCs w:val="20"/>
              </w:rPr>
              <w:t xml:space="preserve"> vertical displacement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5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phase shift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460" w:dyaOrig="440">
                <v:shape id="_x0000_i1047" type="#_x0000_t75" style="width:23.25pt;height:21.75pt" o:ole="">
                  <v:imagedata r:id="rId47" o:title=""/>
                </v:shape>
                <o:OLEObject Type="Embed" ProgID="Equation.DSMT4" ShapeID="_x0000_i1047" DrawAspect="Content" ObjectID="_1453110112" r:id="rId48"/>
              </w:object>
            </w:r>
            <w:r w:rsidRPr="00CD5563">
              <w:rPr>
                <w:sz w:val="20"/>
                <w:szCs w:val="20"/>
              </w:rPr>
              <w:t xml:space="preserve">vertical displacement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>1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3. a)</w:t>
            </w:r>
            <w:r w:rsidRPr="00CD5563">
              <w:rPr>
                <w:sz w:val="20"/>
                <w:szCs w:val="20"/>
              </w:rPr>
              <w:t xml:space="preserve"> period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180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, range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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10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2,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period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6</w:t>
            </w:r>
            <w:r w:rsidRPr="00CD5563">
              <w:rPr>
                <w:sz w:val="20"/>
                <w:szCs w:val="20"/>
              </w:rPr>
              <w:sym w:font="Symbol" w:char="F070"/>
            </w:r>
            <w:r w:rsidRPr="00CD5563">
              <w:rPr>
                <w:sz w:val="20"/>
                <w:szCs w:val="20"/>
              </w:rPr>
              <w:t xml:space="preserve">, range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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5,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period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72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, range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</w:t>
            </w:r>
            <w:r w:rsidRPr="00CD5563">
              <w:rPr>
                <w:sz w:val="20"/>
                <w:szCs w:val="20"/>
              </w:rPr>
              <w:t xml:space="preserve"> 1.9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6.5,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period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360" w:dyaOrig="480">
                <v:shape id="_x0000_i1048" type="#_x0000_t75" style="width:18pt;height:24pt" o:ole="">
                  <v:imagedata r:id="rId49" o:title=""/>
                </v:shape>
                <o:OLEObject Type="Embed" ProgID="Equation.DSMT4" ShapeID="_x0000_i1048" DrawAspect="Content" ObjectID="_1453110113" r:id="rId50"/>
              </w:object>
            </w:r>
            <w:r w:rsidRPr="00CD5563">
              <w:rPr>
                <w:sz w:val="20"/>
                <w:szCs w:val="20"/>
              </w:rPr>
              <w:t xml:space="preserve"> range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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10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4,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4.</w:t>
            </w:r>
            <w:r w:rsidRPr="00CD5563">
              <w:rPr>
                <w:sz w:val="20"/>
                <w:szCs w:val="20"/>
              </w:rPr>
              <w:t xml:space="preserve"> period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rFonts w:eastAsia="Times New Roman"/>
                <w:position w:val="-24"/>
                <w:sz w:val="20"/>
                <w:szCs w:val="20"/>
              </w:rPr>
              <w:object w:dxaOrig="360" w:dyaOrig="520">
                <v:shape id="_x0000_i1049" type="#_x0000_t75" style="width:18pt;height:26.25pt" o:ole="">
                  <v:imagedata r:id="rId51" o:title=""/>
                </v:shape>
                <o:OLEObject Type="Embed" ProgID="Equation.DSMT4" ShapeID="_x0000_i1049" DrawAspect="Content" ObjectID="_1453110114" r:id="rId52"/>
              </w:object>
            </w:r>
            <w:r w:rsidRPr="00CD5563">
              <w:rPr>
                <w:sz w:val="20"/>
                <w:szCs w:val="20"/>
              </w:rPr>
              <w:t xml:space="preserve"> range</w:t>
            </w:r>
            <w:r w:rsidRPr="00CD5563">
              <w:rPr>
                <w:sz w:val="18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18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>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18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</w:t>
            </w:r>
            <w:r w:rsidRPr="00CD5563">
              <w:rPr>
                <w:rFonts w:ascii="Symbol" w:hAnsi="Symbol"/>
                <w:sz w:val="12"/>
                <w:szCs w:val="20"/>
              </w:rPr>
              <w:t></w:t>
            </w:r>
            <w:r w:rsidRPr="00CD5563">
              <w:rPr>
                <w:i/>
                <w:sz w:val="20"/>
                <w:szCs w:val="20"/>
              </w:rPr>
              <w:t>d</w:t>
            </w:r>
            <w:r w:rsidRPr="00CD5563">
              <w:rPr>
                <w:sz w:val="18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18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>|</w:t>
            </w:r>
            <w:r w:rsidRPr="00CD5563">
              <w:rPr>
                <w:i/>
                <w:sz w:val="20"/>
                <w:szCs w:val="20"/>
              </w:rPr>
              <w:t>a</w:t>
            </w:r>
            <w:r w:rsidRPr="00CD5563">
              <w:rPr>
                <w:sz w:val="20"/>
                <w:szCs w:val="20"/>
              </w:rPr>
              <w:t xml:space="preserve">|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d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|</w:t>
            </w:r>
            <w:r w:rsidRPr="00CD5563">
              <w:rPr>
                <w:i/>
                <w:sz w:val="20"/>
                <w:szCs w:val="20"/>
              </w:rPr>
              <w:t>a</w:t>
            </w:r>
            <w:r w:rsidRPr="00CD5563">
              <w:rPr>
                <w:sz w:val="20"/>
                <w:szCs w:val="20"/>
              </w:rPr>
              <w:t xml:space="preserve">|,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5.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rFonts w:eastAsia="Times New Roman"/>
                <w:position w:val="-22"/>
              </w:rPr>
              <w:object w:dxaOrig="1760" w:dyaOrig="540">
                <v:shape id="_x0000_i1050" type="#_x0000_t75" style="width:87.75pt;height:26.25pt" o:ole="">
                  <v:imagedata r:id="rId53" o:title=""/>
                </v:shape>
                <o:OLEObject Type="Embed" ProgID="Equation.DSMT4" ShapeID="_x0000_i1050" DrawAspect="Content" ObjectID="_1453110115" r:id="rId54"/>
              </w:object>
            </w:r>
            <w:r w:rsidRPr="00CD5563">
              <w:rPr>
                <w:sz w:val="20"/>
                <w:szCs w:val="20"/>
              </w:rPr>
              <w:t xml:space="preserve">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rFonts w:eastAsia="Times New Roman"/>
                <w:position w:val="-20"/>
              </w:rPr>
              <w:object w:dxaOrig="1900" w:dyaOrig="499">
                <v:shape id="_x0000_i1051" type="#_x0000_t75" style="width:95.25pt;height:24.75pt" o:ole="">
                  <v:imagedata r:id="rId55" o:title=""/>
                </v:shape>
                <o:OLEObject Type="Embed" ProgID="Equation.DSMT4" ShapeID="_x0000_i1051" DrawAspect="Content" ObjectID="_1453110116" r:id="rId56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22"/>
              </w:rPr>
              <w:object w:dxaOrig="1380" w:dyaOrig="540">
                <v:shape id="_x0000_i1052" type="#_x0000_t75" style="width:69pt;height:26.25pt" o:ole="">
                  <v:imagedata r:id="rId57" o:title=""/>
                </v:shape>
                <o:OLEObject Type="Embed" ProgID="Equation.DSMT4" ShapeID="_x0000_i1052" DrawAspect="Content" ObjectID="_1453110117" r:id="rId58"/>
              </w:objec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20"/>
              </w:rPr>
              <w:object w:dxaOrig="1180" w:dyaOrig="499">
                <v:shape id="_x0000_i1053" type="#_x0000_t75" style="width:59.25pt;height:24.75pt" o:ole="">
                  <v:imagedata r:id="rId59" o:title=""/>
                </v:shape>
                <o:OLEObject Type="Embed" ProgID="Equation.DSMT4" ShapeID="_x0000_i1053" DrawAspect="Content" ObjectID="_1453110118" r:id="rId60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6.</w:t>
            </w:r>
            <w:r w:rsidRPr="00CD5563">
              <w:rPr>
                <w:sz w:val="20"/>
                <w:szCs w:val="20"/>
              </w:rPr>
              <w:t xml:space="preserve"> Example:</w:t>
            </w:r>
            <w:r w:rsidRPr="00CD5563">
              <w:rPr>
                <w:rFonts w:eastAsia="Times New Roman"/>
                <w:position w:val="-22"/>
              </w:rPr>
              <w:object w:dxaOrig="1520" w:dyaOrig="540">
                <v:shape id="_x0000_i1054" type="#_x0000_t75" style="width:75.75pt;height:26.25pt" o:ole="">
                  <v:imagedata r:id="rId61" o:title=""/>
                </v:shape>
                <o:OLEObject Type="Embed" ProgID="Equation.DSMT4" ShapeID="_x0000_i1054" DrawAspect="Content" ObjectID="_1453110119" r:id="rId62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7.</w:t>
            </w:r>
            <w:r w:rsidRPr="00CD5563">
              <w:rPr>
                <w:sz w:val="22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5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4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00" w:dyaOrig="499">
                <v:shape id="_x0000_i1055" type="#_x0000_t75" style="width:15pt;height:24.75pt" o:ole="">
                  <v:imagedata r:id="rId63" o:title=""/>
                </v:shape>
                <o:OLEObject Type="Embed" ProgID="Equation.DSMT4" ShapeID="_x0000_i1055" DrawAspect="Content" ObjectID="_1453110120" r:id="rId64"/>
              </w:objec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5 cos 3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 4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e)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 for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0,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60" w:dyaOrig="499">
                <v:shape id="_x0000_i1056" type="#_x0000_t75" style="width:18pt;height:24.75pt" o:ole="">
                  <v:imagedata r:id="rId65" o:title=""/>
                </v:shape>
                <o:OLEObject Type="Embed" ProgID="Equation.DSMT4" ShapeID="_x0000_i1056" DrawAspect="Content" ObjectID="_1453110121" r:id="rId66"/>
              </w:objec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60" w:dyaOrig="499">
                <v:shape id="_x0000_i1057" type="#_x0000_t75" style="width:18pt;height:24.75pt" o:ole="">
                  <v:imagedata r:id="rId67" o:title=""/>
                </v:shape>
                <o:OLEObject Type="Embed" ProgID="Equation.DSMT4" ShapeID="_x0000_i1057" DrawAspect="Content" ObjectID="_1453110122" r:id="rId68"/>
              </w:object>
            </w:r>
            <w:r w:rsidRPr="00CD5563">
              <w:rPr>
                <w:sz w:val="20"/>
                <w:szCs w:val="20"/>
              </w:rPr>
              <w:t>2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b/>
                <w:sz w:val="20"/>
                <w:szCs w:val="20"/>
              </w:rPr>
              <w:t>f</w:t>
            </w:r>
            <w:r w:rsidRPr="00CD5563">
              <w:rPr>
                <w:b/>
                <w:sz w:val="1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9 for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260" w:dyaOrig="499">
                <v:shape id="_x0000_i1058" type="#_x0000_t75" style="width:13.5pt;height:24.75pt" o:ole="">
                  <v:imagedata r:id="rId69" o:title=""/>
                </v:shape>
                <o:OLEObject Type="Embed" ProgID="Equation.DSMT4" ShapeID="_x0000_i1058" DrawAspect="Content" ObjectID="_1453110123" r:id="rId70"/>
              </w:objec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 xml:space="preserve">,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00" w:dyaOrig="499">
                <v:shape id="_x0000_i1059" type="#_x0000_t75" style="width:15pt;height:24.75pt" o:ole="">
                  <v:imagedata r:id="rId71" o:title=""/>
                </v:shape>
                <o:OLEObject Type="Embed" ProgID="Equation.DSMT4" ShapeID="_x0000_i1059" DrawAspect="Content" ObjectID="_1453110124" r:id="rId72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8.</w:t>
            </w:r>
            <w:r w:rsidRPr="00CD5563">
              <w:rPr>
                <w:sz w:val="20"/>
                <w:szCs w:val="20"/>
              </w:rPr>
              <w:t xml:space="preserve"> Example: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3 sin 6(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 105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7</w:t>
            </w:r>
          </w:p>
          <w:p w:rsidR="000B32F1" w:rsidRPr="00CD5563" w:rsidRDefault="000B32F1" w:rsidP="00CD5563">
            <w:pPr>
              <w:spacing w:before="120" w:after="40"/>
              <w:rPr>
                <w:b/>
                <w:sz w:val="28"/>
                <w:szCs w:val="22"/>
              </w:rPr>
            </w:pPr>
            <w:r w:rsidRPr="00CD5563">
              <w:rPr>
                <w:b/>
                <w:bCs/>
                <w:sz w:val="28"/>
                <w:szCs w:val="22"/>
              </w:rPr>
              <w:t>Section 5.3 Extra Practice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1.</w:t>
            </w:r>
            <w:r w:rsidRPr="00CD5563">
              <w:rPr>
                <w:sz w:val="22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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0, </w:t>
            </w:r>
            <w:r w:rsidRPr="00CD5563">
              <w:rPr>
                <w:rFonts w:ascii="Symbol" w:hAnsi="Symbol"/>
                <w:sz w:val="20"/>
                <w:szCs w:val="20"/>
              </w:rPr>
              <w:t>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 xml:space="preserve">, </w:t>
            </w:r>
            <w:r w:rsidRPr="00CD5563">
              <w:rPr>
                <w:rFonts w:ascii="Symbol" w:hAnsi="Symbol"/>
                <w:sz w:val="20"/>
                <w:szCs w:val="20"/>
              </w:rPr>
              <w:t>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00" w:dyaOrig="480">
                <v:shape id="_x0000_i1060" type="#_x0000_t75" style="width:30pt;height:24pt" o:ole="">
                  <v:imagedata r:id="rId73" o:title=""/>
                </v:shape>
                <o:OLEObject Type="Embed" ProgID="Equation.DSMT4" ShapeID="_x0000_i1060" DrawAspect="Content" ObjectID="_1453110125" r:id="rId74"/>
              </w:objec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20" w:dyaOrig="480">
                <v:shape id="_x0000_i1061" type="#_x0000_t75" style="width:31.5pt;height:24pt" o:ole="">
                  <v:imagedata r:id="rId75" o:title=""/>
                </v:shape>
                <o:OLEObject Type="Embed" ProgID="Equation.DSMT4" ShapeID="_x0000_i1061" DrawAspect="Content" ObjectID="_1453110126" r:id="rId76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80" w:dyaOrig="480">
                <v:shape id="_x0000_i1062" type="#_x0000_t75" style="width:33.75pt;height:24pt" o:ole="">
                  <v:imagedata r:id="rId77" o:title=""/>
                </v:shape>
                <o:OLEObject Type="Embed" ProgID="Equation.DSMT4" ShapeID="_x0000_i1062" DrawAspect="Content" ObjectID="_1453110127" r:id="rId78"/>
              </w:objec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20" w:dyaOrig="480">
                <v:shape id="_x0000_i1063" type="#_x0000_t75" style="width:31.5pt;height:24pt" o:ole="">
                  <v:imagedata r:id="rId79" o:title=""/>
                </v:shape>
                <o:OLEObject Type="Embed" ProgID="Equation.DSMT4" ShapeID="_x0000_i1063" DrawAspect="Content" ObjectID="_1453110128" r:id="rId80"/>
              </w:objec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00" w:dyaOrig="480">
                <v:shape id="_x0000_i1064" type="#_x0000_t75" style="width:30pt;height:24pt" o:ole="">
                  <v:imagedata r:id="rId81" o:title=""/>
                </v:shape>
                <o:OLEObject Type="Embed" ProgID="Equation.DSMT4" ShapeID="_x0000_i1064" DrawAspect="Content" ObjectID="_1453110129" r:id="rId82"/>
              </w:objec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20" w:dyaOrig="480">
                <v:shape id="_x0000_i1065" type="#_x0000_t75" style="width:31.5pt;height:24pt" o:ole="">
                  <v:imagedata r:id="rId83" o:title=""/>
                </v:shape>
                <o:OLEObject Type="Embed" ProgID="Equation.DSMT4" ShapeID="_x0000_i1065" DrawAspect="Content" ObjectID="_1453110130" r:id="rId84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2.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rFonts w:eastAsia="Times New Roman"/>
                <w:position w:val="-22"/>
              </w:rPr>
              <w:object w:dxaOrig="320" w:dyaOrig="499">
                <v:shape id="_x0000_i1066" type="#_x0000_t75" style="width:15.75pt;height:24.75pt" o:ole="">
                  <v:imagedata r:id="rId85" o:title=""/>
                </v:shape>
                <o:OLEObject Type="Embed" ProgID="Equation.DSMT4" ShapeID="_x0000_i1066" DrawAspect="Content" ObjectID="_1453110131" r:id="rId86"/>
              </w:object>
            </w:r>
            <w:r w:rsidRPr="00CD5563">
              <w:rPr>
                <w:sz w:val="22"/>
                <w:szCs w:val="22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1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rFonts w:eastAsia="Times New Roman"/>
                <w:position w:val="-6"/>
              </w:rPr>
              <w:object w:dxaOrig="300" w:dyaOrig="279">
                <v:shape id="_x0000_i1067" type="#_x0000_t75" style="width:15pt;height:14.25pt" o:ole="">
                  <v:imagedata r:id="rId87" o:title=""/>
                </v:shape>
                <o:OLEObject Type="Embed" ProgID="Equation.DSMT4" ShapeID="_x0000_i1067" DrawAspect="Content" ObjectID="_1453110132" r:id="rId88"/>
              </w:object>
            </w:r>
            <w:r w:rsidRPr="00CD5563">
              <w:rPr>
                <w:sz w:val="22"/>
                <w:szCs w:val="22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undefined   </w:t>
            </w:r>
            <w:r w:rsidRPr="00CD5563">
              <w:rPr>
                <w:b/>
                <w:sz w:val="20"/>
                <w:szCs w:val="20"/>
              </w:rPr>
              <w:t>e)</w:t>
            </w:r>
            <w:r w:rsidRPr="00CD5563">
              <w:rPr>
                <w:rFonts w:eastAsia="Times New Roman"/>
                <w:position w:val="-10"/>
              </w:rPr>
              <w:object w:dxaOrig="420" w:dyaOrig="320">
                <v:shape id="_x0000_i1068" type="#_x0000_t75" style="width:21pt;height:15.75pt" o:ole="">
                  <v:imagedata r:id="rId89" o:title=""/>
                </v:shape>
                <o:OLEObject Type="Embed" ProgID="Equation.DSMT4" ShapeID="_x0000_i1068" DrawAspect="Content" ObjectID="_1453110133" r:id="rId90"/>
              </w:object>
            </w:r>
            <w:r w:rsidRPr="00CD5563">
              <w:rPr>
                <w:b/>
                <w:sz w:val="20"/>
                <w:szCs w:val="20"/>
              </w:rPr>
              <w:t>f</w:t>
            </w:r>
            <w:r w:rsidRPr="00CD5563">
              <w:rPr>
                <w:b/>
                <w:sz w:val="1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   </w:t>
            </w:r>
            <w:r w:rsidRPr="00CD5563">
              <w:rPr>
                <w:b/>
                <w:sz w:val="20"/>
                <w:szCs w:val="20"/>
              </w:rPr>
              <w:t xml:space="preserve">g) </w:t>
            </w:r>
            <w:r w:rsidRPr="00CD5563">
              <w:rPr>
                <w:rFonts w:eastAsia="Times New Roman"/>
                <w:position w:val="-22"/>
              </w:rPr>
              <w:object w:dxaOrig="320" w:dyaOrig="499">
                <v:shape id="_x0000_i1069" type="#_x0000_t75" style="width:15.75pt;height:24.75pt" o:ole="">
                  <v:imagedata r:id="rId91" o:title=""/>
                </v:shape>
                <o:OLEObject Type="Embed" ProgID="Equation.DSMT4" ShapeID="_x0000_i1069" DrawAspect="Content" ObjectID="_1453110134" r:id="rId92"/>
              </w:object>
            </w:r>
            <w:r w:rsidRPr="00CD5563">
              <w:rPr>
                <w:sz w:val="22"/>
                <w:szCs w:val="22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 xml:space="preserve">h) </w:t>
            </w:r>
            <w:r w:rsidRPr="00CD5563">
              <w:rPr>
                <w:sz w:val="20"/>
                <w:szCs w:val="20"/>
              </w:rPr>
              <w:t>0</w:t>
            </w:r>
          </w:p>
        </w:tc>
        <w:tc>
          <w:tcPr>
            <w:tcW w:w="5883" w:type="dxa"/>
          </w:tcPr>
          <w:p w:rsidR="000B32F1" w:rsidRPr="00CD5563" w:rsidRDefault="000B32F1" w:rsidP="00CD5563">
            <w:pPr>
              <w:pStyle w:val="NL"/>
              <w:tabs>
                <w:tab w:val="left" w:pos="360"/>
              </w:tabs>
              <w:ind w:left="360" w:hanging="360"/>
              <w:rPr>
                <w:szCs w:val="22"/>
              </w:rPr>
            </w:pPr>
            <w:r w:rsidRPr="00CD5563">
              <w:rPr>
                <w:b/>
                <w:szCs w:val="22"/>
              </w:rPr>
              <w:t>9.</w:t>
            </w:r>
            <w:r w:rsidRPr="00CD5563">
              <w:rPr>
                <w:b/>
                <w:szCs w:val="22"/>
              </w:rPr>
              <w:tab/>
              <w:t xml:space="preserve">   </w:t>
            </w:r>
            <w:r w:rsidRPr="00CD5563">
              <w:rPr>
                <w:szCs w:val="22"/>
              </w:rPr>
              <w:t>Determine the amplitude &amp; period for the graphs below.</w:t>
            </w:r>
          </w:p>
          <w:p w:rsidR="000B32F1" w:rsidRPr="00CD5563" w:rsidRDefault="000B32F1" w:rsidP="00CD5563">
            <w:pPr>
              <w:pStyle w:val="NLa"/>
              <w:spacing w:before="0"/>
              <w:ind w:left="605" w:hanging="259"/>
              <w:rPr>
                <w:szCs w:val="22"/>
              </w:rPr>
            </w:pPr>
            <w:r>
              <w:rPr>
                <w:noProof/>
                <w:lang w:val="en-US"/>
              </w:rPr>
              <w:pict>
                <v:shape id="Picture 2" o:spid="_x0000_s1030" type="#_x0000_t75" alt="tech art BLM 5–2-10a" style="position:absolute;left:0;text-align:left;margin-left:30.25pt;margin-top:.85pt;width:159.35pt;height:56.5pt;z-index:251650048;visibility:visible">
                  <v:imagedata r:id="rId93" o:title=""/>
                </v:shape>
              </w:pict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</w:p>
          <w:p w:rsidR="000B32F1" w:rsidRPr="00CD5563" w:rsidRDefault="000B32F1" w:rsidP="00CD5563">
            <w:pPr>
              <w:pStyle w:val="NLa"/>
              <w:rPr>
                <w:b/>
                <w:szCs w:val="22"/>
              </w:rPr>
            </w:pPr>
          </w:p>
          <w:p w:rsidR="000B32F1" w:rsidRPr="00CD5563" w:rsidRDefault="000B32F1" w:rsidP="00CD5563">
            <w:pPr>
              <w:pStyle w:val="NLa"/>
              <w:rPr>
                <w:b/>
                <w:szCs w:val="22"/>
              </w:rPr>
            </w:pPr>
          </w:p>
          <w:p w:rsidR="000B32F1" w:rsidRPr="00CD5563" w:rsidRDefault="000B32F1" w:rsidP="00CD5563">
            <w:pPr>
              <w:pStyle w:val="NLa"/>
              <w:rPr>
                <w:b/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  <w:r>
              <w:rPr>
                <w:noProof/>
                <w:lang w:val="en-US"/>
              </w:rPr>
              <w:pict>
                <v:shape id="Picture 3" o:spid="_x0000_s1031" type="#_x0000_t75" alt="tech art BLM 5–2-10b" style="position:absolute;left:0;text-align:left;margin-left:30.9pt;margin-top:3.9pt;width:152.5pt;height:103.1pt;z-index:251651072;visibility:visible">
                  <v:imagedata r:id="rId94" o:title=""/>
                </v:shape>
              </w:pict>
            </w: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</w: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NLa"/>
              <w:ind w:hanging="282"/>
              <w:rPr>
                <w:szCs w:val="22"/>
              </w:rPr>
            </w:pPr>
          </w:p>
          <w:p w:rsidR="000B32F1" w:rsidRPr="00CD5563" w:rsidRDefault="000B32F1" w:rsidP="00CD5563">
            <w:pPr>
              <w:pStyle w:val="H1"/>
              <w:rPr>
                <w:szCs w:val="22"/>
              </w:rPr>
            </w:pPr>
            <w:r w:rsidRPr="00CD5563">
              <w:rPr>
                <w:szCs w:val="22"/>
              </w:rPr>
              <w:t>Section 5.2 Extra Practice</w:t>
            </w:r>
          </w:p>
          <w:p w:rsidR="000B32F1" w:rsidRPr="00CD5563" w:rsidRDefault="000B32F1" w:rsidP="00CD5563">
            <w:pPr>
              <w:pStyle w:val="NLnosp"/>
              <w:spacing w:before="120" w:after="4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1.</w:t>
            </w:r>
            <w:r w:rsidRPr="00CD5563">
              <w:rPr>
                <w:szCs w:val="22"/>
              </w:rPr>
              <w:tab/>
              <w:t>Graph each pair of functions on the same grid. For each, clearly plot the key points.</w:t>
            </w:r>
          </w:p>
          <w:p w:rsidR="000B32F1" w:rsidRPr="00CD5563" w:rsidRDefault="000B32F1" w:rsidP="00CD5563">
            <w:pPr>
              <w:pStyle w:val="NLa"/>
              <w:spacing w:before="20"/>
              <w:ind w:left="657" w:hanging="273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2 sin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and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2 sin 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</w:t>
            </w:r>
            <w:r w:rsidRPr="00CD5563">
              <w:rPr>
                <w:szCs w:val="22"/>
              </w:rPr>
              <w:t xml:space="preserve"> 45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3</w:t>
            </w:r>
          </w:p>
          <w:p w:rsidR="000B32F1" w:rsidRPr="00CD5563" w:rsidRDefault="000B32F1" w:rsidP="00CD5563">
            <w:pPr>
              <w:pStyle w:val="NLa"/>
              <w:spacing w:before="20"/>
              <w:ind w:left="657" w:hanging="279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cos 3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and</w:t>
            </w:r>
            <w:r w:rsidRPr="00CD5563">
              <w:rPr>
                <w:position w:val="-24"/>
              </w:rPr>
              <w:object w:dxaOrig="1840" w:dyaOrig="580">
                <v:shape id="_x0000_i1070" type="#_x0000_t75" style="width:92.25pt;height:29.25pt" o:ole="">
                  <v:imagedata r:id="rId95" o:title=""/>
                </v:shape>
                <o:OLEObject Type="Embed" ProgID="Equation.DSMT4" ShapeID="_x0000_i1070" DrawAspect="Content" ObjectID="_1453110135" r:id="rId96"/>
              </w:object>
            </w:r>
          </w:p>
          <w:p w:rsidR="000B32F1" w:rsidRPr="00CD5563" w:rsidRDefault="000B32F1" w:rsidP="00CD5563">
            <w:pPr>
              <w:pStyle w:val="NLa"/>
              <w:spacing w:before="0"/>
              <w:ind w:left="603" w:hanging="225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</w:r>
            <w:r w:rsidRPr="00CD5563">
              <w:rPr>
                <w:position w:val="-20"/>
              </w:rPr>
              <w:object w:dxaOrig="1080" w:dyaOrig="520">
                <v:shape id="_x0000_i1071" type="#_x0000_t75" style="width:54pt;height:26.25pt" o:ole="">
                  <v:imagedata r:id="rId97" o:title=""/>
                </v:shape>
                <o:OLEObject Type="Embed" ProgID="Equation.DSMT4" ShapeID="_x0000_i1071" DrawAspect="Content" ObjectID="_1453110136" r:id="rId98"/>
              </w:object>
            </w:r>
            <w:r w:rsidRPr="00CD5563">
              <w:rPr>
                <w:szCs w:val="22"/>
              </w:rPr>
              <w:t xml:space="preserve"> and</w:t>
            </w:r>
            <w:r w:rsidRPr="00CD5563">
              <w:rPr>
                <w:position w:val="-24"/>
              </w:rPr>
              <w:object w:dxaOrig="2020" w:dyaOrig="580">
                <v:shape id="_x0000_i1072" type="#_x0000_t75" style="width:101.25pt;height:29.25pt" o:ole="">
                  <v:imagedata r:id="rId99" o:title=""/>
                </v:shape>
                <o:OLEObject Type="Embed" ProgID="Equation.DSMT4" ShapeID="_x0000_i1072" DrawAspect="Content" ObjectID="_1453110137" r:id="rId100"/>
              </w:object>
            </w:r>
          </w:p>
          <w:p w:rsidR="000B32F1" w:rsidRPr="00CD5563" w:rsidRDefault="000B32F1" w:rsidP="00CD5563">
            <w:pPr>
              <w:pStyle w:val="NLa"/>
              <w:spacing w:before="20"/>
              <w:ind w:left="657" w:hanging="279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3 cos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and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>3 cos 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</w:t>
            </w:r>
            <w:r w:rsidRPr="00CD5563">
              <w:rPr>
                <w:szCs w:val="22"/>
              </w:rPr>
              <w:t xml:space="preserve"> 60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4</w:t>
            </w:r>
          </w:p>
          <w:p w:rsidR="000B32F1" w:rsidRPr="00CD5563" w:rsidRDefault="000B32F1" w:rsidP="00CD5563">
            <w:pPr>
              <w:pStyle w:val="NL"/>
              <w:spacing w:before="120" w:after="4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2.</w:t>
            </w:r>
            <w:r w:rsidRPr="00CD5563">
              <w:rPr>
                <w:szCs w:val="22"/>
              </w:rPr>
              <w:tab/>
              <w:t xml:space="preserve">For each function, determine the phase shift and vertical displacement with respect to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cos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a"/>
              <w:spacing w:before="20"/>
              <w:ind w:left="657" w:hanging="273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0.15 cos 2(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25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</w:t>
            </w:r>
            <w:r w:rsidRPr="00CD5563">
              <w:rPr>
                <w:szCs w:val="22"/>
              </w:rPr>
              <w:t xml:space="preserve"> 3.2</w:t>
            </w:r>
          </w:p>
          <w:p w:rsidR="000B32F1" w:rsidRPr="00CD5563" w:rsidRDefault="000B32F1" w:rsidP="00CD5563">
            <w:pPr>
              <w:pStyle w:val="NLa"/>
              <w:spacing w:before="0"/>
              <w:ind w:left="603" w:hanging="22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</w:r>
            <w:r w:rsidRPr="00CD5563">
              <w:rPr>
                <w:position w:val="-24"/>
              </w:rPr>
              <w:object w:dxaOrig="2140" w:dyaOrig="580">
                <v:shape id="_x0000_i1073" type="#_x0000_t75" style="width:107.25pt;height:29.25pt" o:ole="">
                  <v:imagedata r:id="rId101" o:title=""/>
                </v:shape>
                <o:OLEObject Type="Embed" ProgID="Equation.DSMT4" ShapeID="_x0000_i1073" DrawAspect="Content" ObjectID="_1453110138" r:id="rId102"/>
              </w:object>
            </w:r>
          </w:p>
          <w:p w:rsidR="000B32F1" w:rsidRPr="00CD5563" w:rsidRDefault="000B32F1" w:rsidP="00CD5563">
            <w:pPr>
              <w:pStyle w:val="NLa"/>
              <w:spacing w:before="0"/>
              <w:ind w:left="594" w:hanging="216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</w:r>
            <w:r w:rsidRPr="00CD5563">
              <w:rPr>
                <w:position w:val="-24"/>
              </w:rPr>
              <w:object w:dxaOrig="1860" w:dyaOrig="580">
                <v:shape id="_x0000_i1074" type="#_x0000_t75" style="width:93pt;height:29.25pt" o:ole="">
                  <v:imagedata r:id="rId103" o:title=""/>
                </v:shape>
                <o:OLEObject Type="Embed" ProgID="Equation.DSMT4" ShapeID="_x0000_i1074" DrawAspect="Content" ObjectID="_1453110139" r:id="rId104"/>
              </w:object>
            </w:r>
            <w:r w:rsidRPr="00CD5563">
              <w:rPr>
                <w:szCs w:val="22"/>
              </w:rPr>
              <w:t xml:space="preserve">    </w:t>
            </w:r>
            <w:r w:rsidRPr="00CD5563">
              <w:rPr>
                <w:b/>
                <w:szCs w:val="22"/>
              </w:rPr>
              <w:t xml:space="preserve">d) 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6 cos (3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</w:t>
            </w:r>
            <w:r w:rsidRPr="00CD5563">
              <w:rPr>
                <w:szCs w:val="22"/>
              </w:rPr>
              <w:t xml:space="preserve"> 2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 xml:space="preserve">)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 xml:space="preserve"> 1</w:t>
            </w:r>
          </w:p>
          <w:p w:rsidR="000B32F1" w:rsidRPr="00CD5563" w:rsidRDefault="000B32F1" w:rsidP="00CD5563">
            <w:pPr>
              <w:pStyle w:val="NL"/>
              <w:spacing w:before="120" w:after="4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3.</w:t>
            </w:r>
            <w:r w:rsidRPr="00CD5563">
              <w:rPr>
                <w:szCs w:val="22"/>
              </w:rPr>
              <w:tab/>
              <w:t>Determine the period and range for each function.</w:t>
            </w:r>
          </w:p>
          <w:p w:rsidR="000B32F1" w:rsidRPr="00CD5563" w:rsidRDefault="000B32F1" w:rsidP="00CD5563">
            <w:pPr>
              <w:pStyle w:val="NLa"/>
              <w:spacing w:before="20"/>
              <w:ind w:left="657" w:hanging="273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= 4 sin 2(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+ 30°) – 6        </w:t>
            </w:r>
            <w:r w:rsidRPr="00CD5563">
              <w:rPr>
                <w:b/>
                <w:szCs w:val="22"/>
              </w:rPr>
              <w:t>b)</w:t>
            </w:r>
            <w:r w:rsidRPr="00CD5563">
              <w:rPr>
                <w:position w:val="-24"/>
              </w:rPr>
              <w:object w:dxaOrig="2160" w:dyaOrig="580">
                <v:shape id="_x0000_i1075" type="#_x0000_t75" style="width:108pt;height:29.25pt" o:ole="">
                  <v:imagedata r:id="rId105" o:title=""/>
                </v:shape>
                <o:OLEObject Type="Embed" ProgID="Equation.DSMT4" ShapeID="_x0000_i1075" DrawAspect="Content" ObjectID="_1453110140" r:id="rId106"/>
              </w:object>
            </w:r>
          </w:p>
          <w:p w:rsidR="000B32F1" w:rsidRPr="00CD5563" w:rsidRDefault="000B32F1" w:rsidP="00CD5563">
            <w:pPr>
              <w:pStyle w:val="NLa"/>
              <w:spacing w:before="20" w:after="20"/>
              <w:ind w:left="648" w:hanging="274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= 2.3 sin (5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– 30°) + 4.2  </w:t>
            </w:r>
            <w:r w:rsidRPr="00CD5563">
              <w:rPr>
                <w:b/>
                <w:szCs w:val="22"/>
              </w:rPr>
              <w:t>d)</w:t>
            </w:r>
            <w:r w:rsidRPr="00CD5563">
              <w:rPr>
                <w:position w:val="-24"/>
              </w:rPr>
              <w:object w:dxaOrig="2160" w:dyaOrig="580">
                <v:shape id="_x0000_i1076" type="#_x0000_t75" style="width:108pt;height:29.25pt" o:ole="">
                  <v:imagedata r:id="rId107" o:title=""/>
                </v:shape>
                <o:OLEObject Type="Embed" ProgID="Equation.DSMT4" ShapeID="_x0000_i1076" DrawAspect="Content" ObjectID="_1453110141" r:id="rId108"/>
              </w:object>
            </w:r>
          </w:p>
          <w:p w:rsidR="000B32F1" w:rsidRPr="00CD5563" w:rsidRDefault="000B32F1" w:rsidP="00CD5563">
            <w:pPr>
              <w:pStyle w:val="NL"/>
              <w:spacing w:before="120" w:after="4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4.</w:t>
            </w:r>
            <w:r w:rsidRPr="00CD5563">
              <w:rPr>
                <w:szCs w:val="22"/>
              </w:rPr>
              <w:tab/>
              <w:t xml:space="preserve">Determine the period &amp; range of </w:t>
            </w:r>
            <w:r w:rsidRPr="00CD5563">
              <w:rPr>
                <w:i/>
                <w:noProof/>
                <w:szCs w:val="22"/>
              </w:rPr>
              <w:t>y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rFonts w:ascii="Symbol" w:hAnsi="Symbol"/>
                <w:noProof/>
                <w:szCs w:val="22"/>
              </w:rPr>
              <w:t>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a</w:t>
            </w:r>
            <w:r w:rsidRPr="00CD5563">
              <w:rPr>
                <w:noProof/>
                <w:szCs w:val="22"/>
              </w:rPr>
              <w:t xml:space="preserve"> cos </w:t>
            </w:r>
            <w:r w:rsidRPr="00CD5563">
              <w:rPr>
                <w:i/>
                <w:noProof/>
                <w:szCs w:val="22"/>
              </w:rPr>
              <w:t>b</w:t>
            </w:r>
            <w:r w:rsidRPr="00CD5563">
              <w:rPr>
                <w:noProof/>
                <w:szCs w:val="22"/>
              </w:rPr>
              <w:t>(</w:t>
            </w:r>
            <w:r w:rsidRPr="00CD5563">
              <w:rPr>
                <w:i/>
                <w:noProof/>
                <w:szCs w:val="22"/>
              </w:rPr>
              <w:t>x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rFonts w:ascii="Symbol" w:hAnsi="Symbol"/>
                <w:noProof/>
                <w:szCs w:val="22"/>
              </w:rPr>
              <w:t>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c</w:t>
            </w:r>
            <w:r w:rsidRPr="00CD5563">
              <w:rPr>
                <w:noProof/>
                <w:szCs w:val="22"/>
              </w:rPr>
              <w:t xml:space="preserve">) </w:t>
            </w:r>
            <w:r w:rsidRPr="00CD5563">
              <w:rPr>
                <w:rFonts w:ascii="Symbol" w:hAnsi="Symbol"/>
                <w:noProof/>
                <w:szCs w:val="22"/>
              </w:rPr>
              <w:t>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d</w:t>
            </w:r>
            <w:r w:rsidRPr="00CD5563">
              <w:rPr>
                <w:noProof/>
                <w:szCs w:val="22"/>
              </w:rPr>
              <w:t>.</w:t>
            </w:r>
          </w:p>
          <w:p w:rsidR="000B32F1" w:rsidRPr="00CD5563" w:rsidRDefault="000B32F1" w:rsidP="00CD5563">
            <w:pPr>
              <w:pStyle w:val="NLnosp"/>
              <w:spacing w:before="120" w:after="4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5.</w:t>
            </w:r>
            <w:r w:rsidRPr="00CD5563">
              <w:rPr>
                <w:szCs w:val="22"/>
              </w:rPr>
              <w:tab/>
              <w:t xml:space="preserve">Given the following characteristics, write each equation in the form </w:t>
            </w:r>
            <w:r w:rsidRPr="00CD5563">
              <w:rPr>
                <w:i/>
                <w:noProof/>
                <w:szCs w:val="22"/>
              </w:rPr>
              <w:t>y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rFonts w:ascii="Symbol" w:hAnsi="Symbol"/>
                <w:noProof/>
                <w:szCs w:val="22"/>
              </w:rPr>
              <w:t>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a</w:t>
            </w:r>
            <w:r w:rsidRPr="00CD5563">
              <w:rPr>
                <w:noProof/>
                <w:szCs w:val="22"/>
              </w:rPr>
              <w:t xml:space="preserve"> sin </w:t>
            </w:r>
            <w:r w:rsidRPr="00CD5563">
              <w:rPr>
                <w:i/>
                <w:noProof/>
                <w:szCs w:val="22"/>
              </w:rPr>
              <w:t>b</w:t>
            </w:r>
            <w:r w:rsidRPr="00CD5563">
              <w:rPr>
                <w:noProof/>
                <w:szCs w:val="22"/>
              </w:rPr>
              <w:t>(</w:t>
            </w:r>
            <w:r w:rsidRPr="00CD5563">
              <w:rPr>
                <w:i/>
                <w:noProof/>
                <w:szCs w:val="22"/>
              </w:rPr>
              <w:t>x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rFonts w:ascii="Symbol" w:hAnsi="Symbol"/>
                <w:noProof/>
                <w:szCs w:val="22"/>
              </w:rPr>
              <w:t>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c</w:t>
            </w:r>
            <w:r w:rsidRPr="00CD5563">
              <w:rPr>
                <w:noProof/>
                <w:szCs w:val="22"/>
              </w:rPr>
              <w:t xml:space="preserve">) </w:t>
            </w:r>
            <w:r w:rsidRPr="00CD5563">
              <w:rPr>
                <w:rFonts w:ascii="Symbol" w:hAnsi="Symbol"/>
                <w:noProof/>
                <w:szCs w:val="22"/>
              </w:rPr>
              <w:t></w:t>
            </w:r>
            <w:r w:rsidRPr="00CD5563">
              <w:rPr>
                <w:noProof/>
                <w:szCs w:val="22"/>
              </w:rPr>
              <w:t xml:space="preserve"> </w:t>
            </w:r>
            <w:r w:rsidRPr="00CD5563">
              <w:rPr>
                <w:i/>
                <w:noProof/>
                <w:szCs w:val="22"/>
              </w:rPr>
              <w:t>d</w:t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phase shift of </w:t>
            </w:r>
            <w:r w:rsidRPr="00CD5563">
              <w:rPr>
                <w:position w:val="-20"/>
              </w:rPr>
              <w:object w:dxaOrig="279" w:dyaOrig="520">
                <v:shape id="_x0000_i1077" type="#_x0000_t75" style="width:14.25pt;height:26.25pt" o:ole="">
                  <v:imagedata r:id="rId109" o:title=""/>
                </v:shape>
                <o:OLEObject Type="Embed" ProgID="Equation.DSMT4" ShapeID="_x0000_i1077" DrawAspect="Content" ObjectID="_1453110142" r:id="rId110"/>
              </w:object>
            </w:r>
            <w:r w:rsidRPr="00CD5563">
              <w:rPr>
                <w:szCs w:val="22"/>
              </w:rPr>
              <w:t xml:space="preserve"> period of </w:t>
            </w:r>
            <w:r w:rsidRPr="00CD5563">
              <w:rPr>
                <w:position w:val="-20"/>
              </w:rPr>
              <w:object w:dxaOrig="279" w:dyaOrig="520">
                <v:shape id="_x0000_i1078" type="#_x0000_t75" style="width:14.25pt;height:26.25pt" o:ole="">
                  <v:imagedata r:id="rId111" o:title=""/>
                </v:shape>
                <o:OLEObject Type="Embed" ProgID="Equation.DSMT4" ShapeID="_x0000_i1078" DrawAspect="Content" ObjectID="_1453110143" r:id="rId112"/>
              </w:object>
            </w:r>
            <w:r w:rsidRPr="00CD5563">
              <w:rPr>
                <w:szCs w:val="22"/>
              </w:rPr>
              <w:t xml:space="preserve"> vertical displacement of 5, and amplitude of 3</w:t>
            </w:r>
          </w:p>
          <w:p w:rsidR="000B32F1" w:rsidRPr="00CD5563" w:rsidRDefault="000B32F1" w:rsidP="00CD5563">
            <w:pPr>
              <w:pStyle w:val="NLa"/>
              <w:spacing w:before="20"/>
              <w:ind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szCs w:val="22"/>
              </w:rPr>
              <w:tab/>
              <w:t>period of 120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, phase shift of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>50</w:t>
            </w:r>
            <w:r w:rsidRPr="00CD5563">
              <w:rPr>
                <w:szCs w:val="22"/>
              </w:rPr>
              <w:sym w:font="Symbol" w:char="F0B0"/>
            </w:r>
            <w:r w:rsidRPr="00CD5563">
              <w:rPr>
                <w:szCs w:val="22"/>
              </w:rPr>
              <w:t xml:space="preserve">, amplitude of </w:t>
            </w:r>
            <w:r w:rsidRPr="00CD5563">
              <w:rPr>
                <w:position w:val="-20"/>
              </w:rPr>
              <w:object w:dxaOrig="279" w:dyaOrig="520">
                <v:shape id="_x0000_i1079" type="#_x0000_t75" style="width:14.25pt;height:26.25pt" o:ole="">
                  <v:imagedata r:id="rId113" o:title=""/>
                </v:shape>
                <o:OLEObject Type="Embed" ProgID="Equation.DSMT4" ShapeID="_x0000_i1079" DrawAspect="Content" ObjectID="_1453110144" r:id="rId114"/>
              </w:object>
            </w:r>
            <w:r w:rsidRPr="00CD5563">
              <w:rPr>
                <w:szCs w:val="22"/>
              </w:rPr>
              <w:t xml:space="preserve"> and vertical displacement of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rFonts w:ascii="Symbol" w:hAnsi="Symbol"/>
                <w:sz w:val="10"/>
                <w:szCs w:val="22"/>
              </w:rPr>
              <w:t></w:t>
            </w:r>
            <w:r w:rsidRPr="00CD5563">
              <w:rPr>
                <w:szCs w:val="22"/>
              </w:rPr>
              <w:t>4</w: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szCs w:val="22"/>
              </w:rPr>
              <w:tab/>
              <w:t>period of 8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 xml:space="preserve"> and phase shift of </w:t>
            </w:r>
            <w:r w:rsidRPr="00CD5563">
              <w:rPr>
                <w:position w:val="-20"/>
              </w:rPr>
              <w:object w:dxaOrig="220" w:dyaOrig="520">
                <v:shape id="_x0000_i1080" type="#_x0000_t75" style="width:11.25pt;height:26.25pt" o:ole="">
                  <v:imagedata r:id="rId115" o:title=""/>
                </v:shape>
                <o:OLEObject Type="Embed" ProgID="Equation.DSMT4" ShapeID="_x0000_i1080" DrawAspect="Content" ObjectID="_1453110145" r:id="rId116"/>
              </w:object>
            </w:r>
          </w:p>
          <w:p w:rsidR="000B32F1" w:rsidRPr="00CD5563" w:rsidRDefault="000B32F1" w:rsidP="00CD5563">
            <w:pPr>
              <w:pStyle w:val="NLa"/>
              <w:spacing w:before="20"/>
              <w:ind w:left="634" w:hanging="256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period of 3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 xml:space="preserve"> and vertical displacement of 2</w:t>
            </w: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pStyle w:val="NLnosp"/>
              <w:tabs>
                <w:tab w:val="left" w:pos="621"/>
              </w:tabs>
              <w:spacing w:before="180"/>
              <w:ind w:left="374" w:hanging="374"/>
              <w:rPr>
                <w:szCs w:val="22"/>
              </w:rPr>
            </w:pPr>
            <w:r w:rsidRPr="00CD5563">
              <w:rPr>
                <w:b/>
                <w:szCs w:val="22"/>
              </w:rPr>
              <w:t xml:space="preserve">   4.</w: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a)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 xml:space="preserve">Graph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for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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>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 xml:space="preserve">State the coordinates of the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-intercepts.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State the equations of the asymptotes.</w:t>
            </w:r>
          </w:p>
          <w:p w:rsidR="000B32F1" w:rsidRPr="00CD5563" w:rsidRDefault="000B32F1" w:rsidP="00CD5563">
            <w:pPr>
              <w:pStyle w:val="NLa"/>
              <w:tabs>
                <w:tab w:val="left" w:pos="2385"/>
                <w:tab w:val="left" w:pos="2637"/>
              </w:tabs>
              <w:ind w:left="621" w:hanging="234"/>
              <w:rPr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What is the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>-intercept?</w:t>
            </w:r>
          </w:p>
          <w:p w:rsidR="000B32F1" w:rsidRPr="00CD5563" w:rsidRDefault="000B32F1" w:rsidP="00CD5563">
            <w:pPr>
              <w:pStyle w:val="NL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5.</w:t>
            </w:r>
            <w:r w:rsidRPr="00CD5563">
              <w:rPr>
                <w:szCs w:val="22"/>
              </w:rPr>
              <w:tab/>
              <w:t xml:space="preserve">Does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 xml:space="preserve"> have an amplitude? Explain.</w:t>
            </w:r>
          </w:p>
          <w:p w:rsidR="000B32F1" w:rsidRPr="00CD5563" w:rsidRDefault="000B32F1" w:rsidP="00CD5563">
            <w:pPr>
              <w:pStyle w:val="NL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6.</w:t>
            </w:r>
            <w:r w:rsidRPr="00CD5563">
              <w:rPr>
                <w:szCs w:val="22"/>
              </w:rPr>
              <w:tab/>
              <w:t xml:space="preserve">State the asymptotes and domain of 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</w:t>
            </w:r>
            <w:r w:rsidRPr="00CD5563">
              <w:rPr>
                <w:i/>
                <w:szCs w:val="22"/>
              </w:rPr>
              <w:t>x</w:t>
            </w:r>
            <w:r w:rsidRPr="00CD5563">
              <w:rPr>
                <w:szCs w:val="22"/>
              </w:rPr>
              <w:t>, in degrees.</w:t>
            </w:r>
          </w:p>
          <w:p w:rsidR="000B32F1" w:rsidRPr="00CD5563" w:rsidRDefault="000B32F1" w:rsidP="00CD5563">
            <w:pPr>
              <w:pStyle w:val="NL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7.</w:t>
            </w:r>
            <w:r w:rsidRPr="00CD5563">
              <w:rPr>
                <w:szCs w:val="22"/>
              </w:rPr>
              <w:tab/>
              <w:t>A small plane is flying at a constant altitude of 3000 m directly toward an observer. Assume the land in the area close to the observer is flat.</w:t>
            </w:r>
          </w:p>
          <w:p w:rsidR="000B32F1" w:rsidRPr="00CD5563" w:rsidRDefault="000B32F1" w:rsidP="00CD5563">
            <w:pPr>
              <w:pStyle w:val="NLa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Draw a diagram to model the situation. Label the horizontal distance between the plane &amp; the observer </w:t>
            </w:r>
            <w:r w:rsidRPr="00CD5563">
              <w:rPr>
                <w:i/>
                <w:szCs w:val="22"/>
              </w:rPr>
              <w:t>d</w:t>
            </w:r>
            <w:r w:rsidRPr="00CD5563">
              <w:rPr>
                <w:szCs w:val="22"/>
              </w:rPr>
              <w:t>, &amp; the angle of elevation from the observer to the plane θ.</w:t>
            </w:r>
          </w:p>
          <w:p w:rsidR="000B32F1" w:rsidRPr="00CD5563" w:rsidRDefault="000B32F1" w:rsidP="00CD5563">
            <w:pPr>
              <w:pStyle w:val="NLa"/>
              <w:ind w:hanging="246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Write an equation that relates the distance to the angle of elevation.</w:t>
            </w:r>
          </w:p>
          <w:p w:rsidR="000B32F1" w:rsidRPr="00CD5563" w:rsidRDefault="000B32F1" w:rsidP="00CD5563">
            <w:pPr>
              <w:pStyle w:val="NLa"/>
              <w:spacing w:before="40"/>
              <w:ind w:left="612" w:hanging="225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 xml:space="preserve">At what angle is the plane directly above the observer? What is the distance, </w:t>
            </w:r>
            <w:r w:rsidRPr="00CD5563">
              <w:rPr>
                <w:i/>
                <w:szCs w:val="22"/>
              </w:rPr>
              <w:t>d</w:t>
            </w:r>
            <w:r w:rsidRPr="00CD5563">
              <w:rPr>
                <w:szCs w:val="22"/>
              </w:rPr>
              <w:t>, when the plane is directly above the observer?</w:t>
            </w:r>
          </w:p>
          <w:p w:rsidR="000B32F1" w:rsidRPr="00CD5563" w:rsidRDefault="000B32F1" w:rsidP="00CD5563">
            <w:pPr>
              <w:pStyle w:val="NL"/>
              <w:spacing w:before="0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>8.</w:t>
            </w:r>
            <w:r w:rsidRPr="00CD5563">
              <w:rPr>
                <w:szCs w:val="22"/>
              </w:rPr>
              <w:tab/>
              <w:t>Consider the graph.</w:t>
            </w:r>
          </w:p>
          <w:p w:rsidR="000B32F1" w:rsidRPr="00CD5563" w:rsidRDefault="000B32F1" w:rsidP="00CD5563">
            <w:pPr>
              <w:pStyle w:val="NLa"/>
              <w:spacing w:before="0"/>
              <w:ind w:left="634" w:hanging="245"/>
              <w:rPr>
                <w:b/>
                <w:sz w:val="10"/>
                <w:szCs w:val="22"/>
              </w:rPr>
            </w:pPr>
          </w:p>
          <w:p w:rsidR="000B32F1" w:rsidRPr="00CD5563" w:rsidRDefault="000B32F1" w:rsidP="00CD5563">
            <w:pPr>
              <w:pStyle w:val="NLa"/>
              <w:spacing w:before="0"/>
              <w:ind w:left="591" w:hanging="245"/>
              <w:rPr>
                <w:b/>
                <w:szCs w:val="22"/>
              </w:rPr>
            </w:pPr>
            <w:r w:rsidRPr="00CD5563">
              <w:rPr>
                <w:b/>
                <w:noProof/>
                <w:szCs w:val="22"/>
                <w:lang w:val="en-US"/>
              </w:rPr>
              <w:pict>
                <v:shape id="Picture 106" o:spid="_x0000_i1081" type="#_x0000_t75" alt="tech art BLM 5–4-6" style="width:145.5pt;height:145.5pt;visibility:visible">
                  <v:imagedata r:id="rId117" o:title=""/>
                </v:shape>
              </w:pict>
            </w:r>
          </w:p>
          <w:p w:rsidR="000B32F1" w:rsidRPr="00CD5563" w:rsidRDefault="000B32F1" w:rsidP="00CD5563">
            <w:pPr>
              <w:pStyle w:val="NLa"/>
              <w:spacing w:before="0"/>
              <w:ind w:left="634" w:hanging="245"/>
              <w:rPr>
                <w:b/>
                <w:sz w:val="10"/>
                <w:szCs w:val="22"/>
              </w:rPr>
            </w:pPr>
          </w:p>
          <w:p w:rsidR="000B32F1" w:rsidRPr="00CD5563" w:rsidRDefault="000B32F1" w:rsidP="00CD5563">
            <w:pPr>
              <w:pStyle w:val="NLa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>State the zeros of this function.</w:t>
            </w:r>
          </w:p>
          <w:p w:rsidR="000B32F1" w:rsidRPr="00CD5563" w:rsidRDefault="000B32F1" w:rsidP="00CD5563">
            <w:pPr>
              <w:pStyle w:val="NLa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Where do the asymptotes of the function occur?</w:t>
            </w:r>
          </w:p>
          <w:p w:rsidR="000B32F1" w:rsidRPr="00CD5563" w:rsidRDefault="000B32F1" w:rsidP="00CD5563">
            <w:pPr>
              <w:pStyle w:val="NLa"/>
              <w:spacing w:before="40"/>
              <w:ind w:left="603" w:hanging="216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What is the domain of this function?</w:t>
            </w:r>
          </w:p>
          <w:p w:rsidR="000B32F1" w:rsidRPr="00CD5563" w:rsidRDefault="000B32F1" w:rsidP="00CD5563">
            <w:pPr>
              <w:pStyle w:val="NLa"/>
              <w:spacing w:before="40"/>
              <w:ind w:left="603" w:hanging="216"/>
              <w:rPr>
                <w:b/>
                <w:szCs w:val="22"/>
              </w:rPr>
            </w:pPr>
            <w:r w:rsidRPr="00CD5563">
              <w:rPr>
                <w:b/>
                <w:szCs w:val="22"/>
              </w:rPr>
              <w:t>d)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What is the range of this function?</w:t>
            </w:r>
          </w:p>
          <w:p w:rsidR="000B32F1" w:rsidRPr="00CD5563" w:rsidRDefault="000B32F1" w:rsidP="00CD5563">
            <w:pPr>
              <w:pStyle w:val="NL"/>
              <w:ind w:left="389" w:hanging="389"/>
              <w:rPr>
                <w:szCs w:val="22"/>
              </w:rPr>
            </w:pPr>
            <w:r w:rsidRPr="00CD5563">
              <w:rPr>
                <w:b/>
                <w:szCs w:val="22"/>
              </w:rPr>
              <w:tab/>
              <w:t>9.</w:t>
            </w:r>
            <w:r w:rsidRPr="00CD5563">
              <w:rPr>
                <w:szCs w:val="22"/>
              </w:rPr>
              <w:tab/>
              <w:t xml:space="preserve">Use the graph of the function </w:t>
            </w:r>
            <w:r w:rsidRPr="00CD5563">
              <w:rPr>
                <w:i/>
                <w:szCs w:val="22"/>
              </w:rPr>
              <w:t>y</w:t>
            </w:r>
            <w:r w:rsidRPr="00CD5563">
              <w:rPr>
                <w:szCs w:val="22"/>
              </w:rPr>
              <w:t xml:space="preserve"> </w:t>
            </w:r>
            <w:r w:rsidRPr="00CD5563">
              <w:rPr>
                <w:rFonts w:ascii="Symbol" w:hAnsi="Symbol"/>
                <w:szCs w:val="22"/>
              </w:rPr>
              <w:t></w:t>
            </w:r>
            <w:r w:rsidRPr="00CD5563">
              <w:rPr>
                <w:szCs w:val="22"/>
              </w:rPr>
              <w:t xml:space="preserve"> tan θ </w:t>
            </w:r>
            <w:r w:rsidRPr="00CD5563">
              <w:rPr>
                <w:szCs w:val="22"/>
              </w:rPr>
              <w:br/>
              <w:t>to determine each value.</w:t>
            </w:r>
          </w:p>
          <w:p w:rsidR="000B32F1" w:rsidRPr="00CD5563" w:rsidRDefault="000B32F1" w:rsidP="00CD5563">
            <w:pPr>
              <w:pStyle w:val="NLa"/>
              <w:spacing w:before="0"/>
              <w:ind w:left="634" w:hanging="245"/>
              <w:rPr>
                <w:b/>
                <w:sz w:val="12"/>
                <w:szCs w:val="22"/>
              </w:rPr>
            </w:pPr>
          </w:p>
          <w:p w:rsidR="000B32F1" w:rsidRPr="00CD5563" w:rsidRDefault="000B32F1" w:rsidP="00CD5563">
            <w:pPr>
              <w:pStyle w:val="NLa"/>
              <w:spacing w:before="0"/>
              <w:ind w:left="591" w:hanging="245"/>
              <w:rPr>
                <w:b/>
                <w:szCs w:val="22"/>
              </w:rPr>
            </w:pPr>
            <w:r w:rsidRPr="00CD5563">
              <w:rPr>
                <w:b/>
                <w:noProof/>
                <w:szCs w:val="22"/>
                <w:lang w:val="en-US"/>
              </w:rPr>
              <w:pict>
                <v:shape id="Picture 107" o:spid="_x0000_i1082" type="#_x0000_t75" alt="../Art/Jpg/tech%20art%20BLM%205–4-7.jpg" style="width:183.75pt;height:138.75pt;visibility:visible">
                  <v:imagedata r:id="rId118" r:href="rId119"/>
                </v:shape>
              </w:pict>
            </w:r>
          </w:p>
          <w:p w:rsidR="000B32F1" w:rsidRPr="00CD5563" w:rsidRDefault="000B32F1" w:rsidP="00CD5563">
            <w:pPr>
              <w:pStyle w:val="NLa"/>
              <w:tabs>
                <w:tab w:val="left" w:pos="1890"/>
                <w:tab w:val="left" w:pos="2106"/>
              </w:tabs>
              <w:spacing w:before="180"/>
              <w:ind w:left="634" w:hanging="245"/>
              <w:rPr>
                <w:b/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 xml:space="preserve">tan </w:t>
            </w:r>
            <w:r w:rsidRPr="00CD5563">
              <w:rPr>
                <w:szCs w:val="22"/>
              </w:rPr>
              <w:sym w:font="Symbol" w:char="F070"/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position w:val="-24"/>
              </w:rPr>
              <w:object w:dxaOrig="859" w:dyaOrig="580">
                <v:shape id="_x0000_i1083" type="#_x0000_t75" style="width:42.75pt;height:29.25pt" o:ole="">
                  <v:imagedata r:id="rId120" o:title=""/>
                </v:shape>
                <o:OLEObject Type="Embed" ProgID="Equation.DSMT4" ShapeID="_x0000_i1083" DrawAspect="Content" ObjectID="_1453110146" r:id="rId121"/>
              </w:object>
            </w:r>
            <w:r w:rsidRPr="00CD5563">
              <w:rPr>
                <w:szCs w:val="22"/>
              </w:rPr>
              <w:t xml:space="preserve">   </w:t>
            </w:r>
            <w:r w:rsidRPr="00CD5563">
              <w:rPr>
                <w:b/>
                <w:szCs w:val="22"/>
              </w:rPr>
              <w:t xml:space="preserve">c) </w:t>
            </w:r>
            <w:r w:rsidRPr="00CD5563">
              <w:rPr>
                <w:position w:val="-20"/>
              </w:rPr>
              <w:object w:dxaOrig="680" w:dyaOrig="520">
                <v:shape id="_x0000_i1084" type="#_x0000_t75" style="width:33.75pt;height:26.25pt" o:ole="">
                  <v:imagedata r:id="rId122" o:title=""/>
                </v:shape>
                <o:OLEObject Type="Embed" ProgID="Equation.DSMT4" ShapeID="_x0000_i1084" DrawAspect="Content" ObjectID="_1453110147" r:id="rId123"/>
              </w:object>
            </w:r>
            <w:r w:rsidRPr="00CD5563">
              <w:rPr>
                <w:szCs w:val="22"/>
              </w:rPr>
              <w:tab/>
            </w:r>
            <w:r w:rsidRPr="00CD5563">
              <w:rPr>
                <w:b/>
                <w:szCs w:val="22"/>
              </w:rPr>
              <w:t>d)</w:t>
            </w:r>
            <w:r w:rsidRPr="00CD5563">
              <w:rPr>
                <w:position w:val="-20"/>
              </w:rPr>
              <w:object w:dxaOrig="680" w:dyaOrig="520">
                <v:shape id="_x0000_i1085" type="#_x0000_t75" style="width:33.75pt;height:26.25pt" o:ole="">
                  <v:imagedata r:id="rId124" o:title=""/>
                </v:shape>
                <o:OLEObject Type="Embed" ProgID="Equation.DSMT4" ShapeID="_x0000_i1085" DrawAspect="Content" ObjectID="_1453110148" r:id="rId125"/>
              </w:object>
            </w:r>
          </w:p>
          <w:p w:rsidR="000B32F1" w:rsidRPr="00CD5563" w:rsidRDefault="000B32F1" w:rsidP="00CD5563">
            <w:pPr>
              <w:pStyle w:val="NL"/>
              <w:spacing w:before="80"/>
              <w:ind w:left="389" w:hanging="389"/>
              <w:rPr>
                <w:szCs w:val="22"/>
              </w:rPr>
            </w:pPr>
            <w:r w:rsidRPr="00CD5563">
              <w:rPr>
                <w:rStyle w:val="NL0"/>
                <w:rFonts w:cs="Arial"/>
                <w:szCs w:val="22"/>
              </w:rPr>
              <w:t>5.</w:t>
            </w:r>
            <w:r w:rsidRPr="00CD5563">
              <w:rPr>
                <w:szCs w:val="22"/>
              </w:rPr>
              <w:tab/>
              <w:t xml:space="preserve">The average daily maximum temperature in Edmonton follows a sinusoidal pattern over the course of a year (365 days). Edmonton’s highest temperature occurs on the 201st day of the year (July 20th) with an average high of 24 °C. Its coldest average temperature is </w:t>
            </w:r>
            <w:r w:rsidRPr="00CD5563">
              <w:rPr>
                <w:rFonts w:ascii="Symbol" w:hAnsi="Symbol"/>
                <w:szCs w:val="22"/>
              </w:rPr>
              <w:t></w:t>
            </w:r>
            <w:r w:rsidRPr="00CD5563">
              <w:rPr>
                <w:szCs w:val="22"/>
              </w:rPr>
              <w:t>16 °C, occurring on January 14.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>Write a cosine equation for Edmonton’s temperature over the course of the year.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What is the expected average temperature for August 4th?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szCs w:val="22"/>
              </w:rPr>
            </w:pPr>
            <w:r w:rsidRPr="00CD5563">
              <w:rPr>
                <w:b/>
                <w:szCs w:val="22"/>
              </w:rPr>
              <w:t>c)</w:t>
            </w:r>
            <w:r w:rsidRPr="00CD5563">
              <w:rPr>
                <w:b/>
                <w:szCs w:val="22"/>
              </w:rPr>
              <w:tab/>
            </w:r>
            <w:r w:rsidRPr="00CD5563">
              <w:rPr>
                <w:szCs w:val="22"/>
              </w:rPr>
              <w:t>For how many days is the average temperature higher than 20 °C?</w:t>
            </w:r>
          </w:p>
          <w:p w:rsidR="000B32F1" w:rsidRPr="00CD5563" w:rsidRDefault="000B32F1" w:rsidP="00CD5563">
            <w:pPr>
              <w:pStyle w:val="NL"/>
              <w:spacing w:before="80"/>
              <w:ind w:left="389" w:hanging="389"/>
              <w:rPr>
                <w:szCs w:val="22"/>
              </w:rPr>
            </w:pPr>
            <w:r w:rsidRPr="00CD5563">
              <w:rPr>
                <w:szCs w:val="22"/>
              </w:rPr>
              <w:tab/>
            </w:r>
            <w:r w:rsidRPr="00CD5563">
              <w:rPr>
                <w:rStyle w:val="NL0"/>
                <w:rFonts w:cs="Arial"/>
                <w:szCs w:val="22"/>
              </w:rPr>
              <w:t>6.</w:t>
            </w:r>
            <w:r w:rsidRPr="00CD5563">
              <w:rPr>
                <w:szCs w:val="22"/>
              </w:rPr>
              <w:tab/>
              <w:t>The pendulum of a grandfather clock swings with a periodic motion that can be represented by a trigonometric function. At rest, the pendulum is 16 cm above the base. The highest point of the swing is 20 cm above the base, and it takes 2 s for the pendulum to swing back and forth once. Assume that the pendulum is released from its highest point.</w:t>
            </w:r>
          </w:p>
          <w:p w:rsidR="000B32F1" w:rsidRPr="00CD5563" w:rsidRDefault="000B32F1" w:rsidP="00CD5563">
            <w:pPr>
              <w:pStyle w:val="NLa"/>
              <w:rPr>
                <w:szCs w:val="22"/>
              </w:rPr>
            </w:pPr>
            <w:r w:rsidRPr="00CD5563">
              <w:rPr>
                <w:b/>
                <w:szCs w:val="22"/>
              </w:rPr>
              <w:t>a)</w:t>
            </w:r>
            <w:r w:rsidRPr="00CD5563">
              <w:rPr>
                <w:szCs w:val="22"/>
              </w:rPr>
              <w:tab/>
              <w:t>Write a cosine equation that models the height of the pendulum as a function of time.</w:t>
            </w:r>
          </w:p>
          <w:p w:rsidR="000B32F1" w:rsidRPr="00CD5563" w:rsidRDefault="000B32F1" w:rsidP="00CD5563">
            <w:pPr>
              <w:pStyle w:val="NLa"/>
              <w:spacing w:before="40"/>
              <w:ind w:left="634" w:hanging="245"/>
              <w:rPr>
                <w:b/>
                <w:szCs w:val="22"/>
              </w:rPr>
            </w:pPr>
            <w:r w:rsidRPr="00CD5563">
              <w:rPr>
                <w:b/>
                <w:szCs w:val="22"/>
              </w:rPr>
              <w:t>b)</w:t>
            </w:r>
            <w:r w:rsidRPr="00CD5563">
              <w:rPr>
                <w:i/>
                <w:szCs w:val="22"/>
              </w:rPr>
              <w:tab/>
            </w:r>
            <w:r w:rsidRPr="00CD5563">
              <w:rPr>
                <w:szCs w:val="22"/>
              </w:rPr>
              <w:t>Write a sine equation that models the height of the pendulum as a function of time.</w:t>
            </w: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b/>
                <w:bCs/>
                <w:sz w:val="22"/>
                <w:szCs w:val="22"/>
              </w:rPr>
            </w:pPr>
            <w:r w:rsidRPr="00CD5563">
              <w:rPr>
                <w:rFonts w:ascii="Arial Black" w:hAnsi="Arial Black"/>
                <w:b/>
                <w:sz w:val="32"/>
                <w:szCs w:val="22"/>
              </w:rPr>
              <w:t xml:space="preserve">Answers     </w:t>
            </w:r>
            <w:r w:rsidRPr="00CD5563">
              <w:rPr>
                <w:b/>
                <w:bCs/>
                <w:sz w:val="28"/>
                <w:szCs w:val="22"/>
              </w:rPr>
              <w:t>Section 5.1 Extra Practice</w:t>
            </w: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  <w:r>
              <w:rPr>
                <w:noProof/>
              </w:rPr>
              <w:pict>
                <v:shape id="Picture 4" o:spid="_x0000_s1032" type="#_x0000_t75" alt="tech art BLM5–7 ANS5–1-2a" style="position:absolute;margin-left:158.9pt;margin-top:1.05pt;width:122.7pt;height:71.35pt;z-index:251652096;visibility:visible">
                  <v:imagedata r:id="rId126" o:title=""/>
                </v:shape>
              </w:pict>
            </w:r>
            <w:r>
              <w:rPr>
                <w:noProof/>
              </w:rPr>
              <w:pict>
                <v:shape id="Picture 5" o:spid="_x0000_s1033" type="#_x0000_t75" alt="tech art BLM5–7 ANS5–1-1a" style="position:absolute;margin-left:18.75pt;margin-top:.75pt;width:105pt;height:71.25pt;z-index:251653120;visibility:visible">
                  <v:imagedata r:id="rId127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1.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color w:val="0000FF"/>
                <w:sz w:val="20"/>
                <w:szCs w:val="20"/>
              </w:rPr>
              <w:t xml:space="preserve">                                                   </w:t>
            </w:r>
            <w:r w:rsidRPr="00CD5563">
              <w:rPr>
                <w:b/>
                <w:sz w:val="20"/>
                <w:szCs w:val="20"/>
              </w:rPr>
              <w:t>2.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a)                                                          </w:t>
            </w: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color w:val="0000FF"/>
                <w:sz w:val="20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color w:val="0000FF"/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8"/>
              </w:rPr>
              <w:object w:dxaOrig="820" w:dyaOrig="520">
                <v:shape id="_x0000_i1086" type="#_x0000_t75" style="width:41.25pt;height:26.25pt" o:ole="">
                  <v:imagedata r:id="rId128" o:title=""/>
                </v:shape>
                <o:OLEObject Type="Embed" ProgID="Equation.DSMT4" ShapeID="_x0000_i1086" DrawAspect="Content" ObjectID="_1453110149" r:id="rId129"/>
              </w:object>
            </w:r>
            <w:r w:rsidRPr="00CD5563">
              <w:rPr>
                <w:sz w:val="20"/>
                <w:szCs w:val="20"/>
              </w:rPr>
              <w:t xml:space="preserve">                                          </w:t>
            </w:r>
            <w:r w:rsidRPr="00CD5563">
              <w:rPr>
                <w:b/>
                <w:sz w:val="20"/>
                <w:szCs w:val="20"/>
              </w:rPr>
              <w:t xml:space="preserve"> b)</w:t>
            </w:r>
            <w:r w:rsidRPr="00CD5563">
              <w:rPr>
                <w:rFonts w:eastAsia="Times New Roman"/>
                <w:position w:val="-18"/>
              </w:rPr>
              <w:object w:dxaOrig="800" w:dyaOrig="520">
                <v:shape id="_x0000_i1087" type="#_x0000_t75" style="width:39.75pt;height:26.25pt" o:ole="">
                  <v:imagedata r:id="rId130" o:title=""/>
                </v:shape>
                <o:OLEObject Type="Embed" ProgID="Equation.DSMT4" ShapeID="_x0000_i1087" DrawAspect="Content" ObjectID="_1453110150" r:id="rId131"/>
              </w:object>
            </w:r>
            <w:r w:rsidRPr="00CD5563">
              <w:rPr>
                <w:b/>
                <w:sz w:val="20"/>
                <w:szCs w:val="20"/>
              </w:rPr>
              <w:t xml:space="preserve">   c)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>1</w:t>
            </w:r>
            <w:r w:rsidRPr="00CD5563">
              <w:rPr>
                <w:b/>
                <w:sz w:val="20"/>
                <w:szCs w:val="20"/>
              </w:rPr>
              <w:t xml:space="preserve">   d)</w:t>
            </w:r>
            <w:r w:rsidRPr="00CD5563">
              <w:rPr>
                <w:sz w:val="20"/>
                <w:szCs w:val="20"/>
              </w:rPr>
              <w:t xml:space="preserve"> (0, 1)</w:t>
            </w:r>
          </w:p>
          <w:p w:rsidR="000B32F1" w:rsidRPr="00CD5563" w:rsidRDefault="000B32F1" w:rsidP="00CD5563">
            <w:pPr>
              <w:tabs>
                <w:tab w:val="left" w:pos="540"/>
              </w:tabs>
              <w:spacing w:before="40"/>
              <w:ind w:left="288" w:hanging="288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c)</w:t>
            </w:r>
            <w:r w:rsidRPr="00CD5563">
              <w:rPr>
                <w:sz w:val="20"/>
                <w:szCs w:val="20"/>
              </w:rPr>
              <w:t xml:space="preserve"> (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>360, 0), (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>180, 0), (0, 0), (180, 0), (360, 0)</w:t>
            </w: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  <w:r>
              <w:rPr>
                <w:noProof/>
              </w:rPr>
              <w:pict>
                <v:shape id="Picture 7" o:spid="_x0000_s1034" type="#_x0000_t75" alt="tech art BLM5–7 ANS5–1-4a" style="position:absolute;margin-left:162.25pt;margin-top:2.15pt;width:122.7pt;height:71.35pt;z-index:251655168;visibility:visible">
                  <v:imagedata r:id="rId132" o:title=""/>
                </v:shape>
              </w:pict>
            </w:r>
            <w:r>
              <w:rPr>
                <w:noProof/>
              </w:rPr>
              <w:pict>
                <v:shape id="Picture 6" o:spid="_x0000_s1035" type="#_x0000_t75" alt="tech art BLM5–7 ANS5–1-3a" style="position:absolute;margin-left:18.9pt;margin-top:5.45pt;width:105.15pt;height:90.75pt;z-index:251654144;visibility:visible">
                  <v:imagedata r:id="rId133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3.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a)                                                        4a)  </w:t>
            </w: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    b)</w:t>
            </w:r>
            <w:r w:rsidRPr="00CD5563">
              <w:rPr>
                <w:sz w:val="20"/>
                <w:szCs w:val="20"/>
              </w:rPr>
              <w:t xml:space="preserve"> (0, </w:t>
            </w:r>
            <w:r w:rsidRPr="00CD5563">
              <w:rPr>
                <w:rFonts w:eastAsia="Times New Roman"/>
                <w:position w:val="-16"/>
              </w:rPr>
              <w:object w:dxaOrig="320" w:dyaOrig="440">
                <v:shape id="_x0000_i1088" type="#_x0000_t75" style="width:15.75pt;height:21.75pt" o:ole="">
                  <v:imagedata r:id="rId134" o:title=""/>
                </v:shape>
                <o:OLEObject Type="Embed" ProgID="Equation.DSMT4" ShapeID="_x0000_i1088" DrawAspect="Content" ObjectID="_1453110151" r:id="rId135"/>
              </w:objec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rFonts w:eastAsia="Times New Roman"/>
                <w:position w:val="-16"/>
              </w:rPr>
              <w:object w:dxaOrig="320" w:dyaOrig="440">
                <v:shape id="_x0000_i1089" type="#_x0000_t75" style="width:15.75pt;height:21.75pt" o:ole="">
                  <v:imagedata r:id="rId136" o:title=""/>
                </v:shape>
                <o:OLEObject Type="Embed" ProgID="Equation.DSMT4" ShapeID="_x0000_i1089" DrawAspect="Content" ObjectID="_1453110152" r:id="rId137"/>
              </w:objec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A3"/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</w:rPr>
              <w:object w:dxaOrig="260" w:dyaOrig="440">
                <v:shape id="_x0000_i1090" type="#_x0000_t75" style="width:13.5pt;height:21.75pt" o:ole="">
                  <v:imagedata r:id="rId138" o:title=""/>
                </v:shape>
                <o:OLEObject Type="Embed" ProgID="Equation.DSMT4" ShapeID="_x0000_i1090" DrawAspect="Content" ObjectID="_1453110153" r:id="rId139"/>
              </w:objec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R}  </w:t>
            </w: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4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4,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2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4                                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</w:rPr>
              <w:object w:dxaOrig="200" w:dyaOrig="440">
                <v:shape id="_x0000_i1091" type="#_x0000_t75" style="width:9.75pt;height:21.75pt" o:ole="">
                  <v:imagedata r:id="rId140" o:title=""/>
                </v:shape>
                <o:OLEObject Type="Embed" ProgID="Equation.DSMT4" ShapeID="_x0000_i1091" DrawAspect="Content" ObjectID="_1453110154" r:id="rId141"/>
              </w:object>
            </w:r>
            <w:r w:rsidRPr="00CD5563">
              <w:rPr>
                <w:sz w:val="20"/>
                <w:szCs w:val="20"/>
              </w:rPr>
              <w:t xml:space="preserve">                                  </w:t>
            </w: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  <w:r>
              <w:rPr>
                <w:noProof/>
              </w:rPr>
              <w:pict>
                <v:shape id="Picture 9" o:spid="_x0000_s1036" type="#_x0000_t75" alt="tech art BLM5–7 ANS5–1-6a" style="position:absolute;margin-left:159.15pt;margin-top:3.8pt;width:112.5pt;height:71.35pt;z-index:251663360;visibility:visible">
                  <v:imagedata r:id="rId142" o:title=""/>
                </v:shape>
              </w:pict>
            </w:r>
            <w:r>
              <w:rPr>
                <w:noProof/>
              </w:rPr>
              <w:pict>
                <v:shape id="Picture 8" o:spid="_x0000_s1037" type="#_x0000_t75" alt="tech art BLM5–7 ANS5–1-5a" style="position:absolute;margin-left:19.15pt;margin-top:3.8pt;width:109.15pt;height:71.35pt;z-index:251662336;visibility:visible">
                  <v:imagedata r:id="rId143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5.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a)                                                   6. a)      </w:t>
            </w: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b)</w:t>
            </w:r>
            <w:r w:rsidRPr="00CD5563">
              <w:rPr>
                <w:sz w:val="20"/>
                <w:szCs w:val="20"/>
              </w:rPr>
              <w:t xml:space="preserve"> 120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1,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1         </w:t>
            </w:r>
            <w:r w:rsidRPr="00CD5563">
              <w:rPr>
                <w:b/>
                <w:sz w:val="20"/>
                <w:szCs w:val="20"/>
              </w:rPr>
              <w:t xml:space="preserve"> b) </w:t>
            </w:r>
            <w:r w:rsidRPr="00CD5563">
              <w:rPr>
                <w:sz w:val="20"/>
                <w:szCs w:val="20"/>
              </w:rPr>
              <w:t xml:space="preserve">(0, 1)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4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1</w:t>
            </w: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7.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 xml:space="preserve">a) </w:t>
            </w:r>
            <w:r w:rsidRPr="00CD5563">
              <w:rPr>
                <w:sz w:val="20"/>
                <w:szCs w:val="20"/>
              </w:rPr>
              <w:t xml:space="preserve">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4, per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180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or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b/>
                <w:sz w:val="20"/>
                <w:szCs w:val="20"/>
              </w:rPr>
              <w:t xml:space="preserve">b) </w:t>
            </w:r>
            <w:r w:rsidRPr="00CD5563">
              <w:rPr>
                <w:sz w:val="20"/>
                <w:szCs w:val="20"/>
              </w:rPr>
              <w:t xml:space="preserve">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3, per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1800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or 10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</w:rPr>
              <w:object w:dxaOrig="260" w:dyaOrig="440">
                <v:shape id="_x0000_i1092" type="#_x0000_t75" style="width:13.5pt;height:21.75pt" o:ole="">
                  <v:imagedata r:id="rId144" o:title=""/>
                </v:shape>
                <o:OLEObject Type="Embed" ProgID="Equation.DSMT4" ShapeID="_x0000_i1092" DrawAspect="Content" ObjectID="_1453110155" r:id="rId145"/>
              </w:object>
            </w:r>
            <w:r w:rsidRPr="00CD5563">
              <w:rPr>
                <w:sz w:val="20"/>
                <w:szCs w:val="20"/>
              </w:rPr>
              <w:t xml:space="preserve"> per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540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or 3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amp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</w:rPr>
              <w:object w:dxaOrig="260" w:dyaOrig="440">
                <v:shape id="_x0000_i1093" type="#_x0000_t75" style="width:13.5pt;height:21.75pt" o:ole="">
                  <v:imagedata r:id="rId146" o:title=""/>
                </v:shape>
                <o:OLEObject Type="Embed" ProgID="Equation.DSMT4" ShapeID="_x0000_i1093" DrawAspect="Content" ObjectID="_1453110156" r:id="rId147"/>
              </w:object>
            </w:r>
            <w:r w:rsidRPr="00CD5563">
              <w:rPr>
                <w:sz w:val="20"/>
                <w:szCs w:val="20"/>
              </w:rPr>
              <w:t xml:space="preserve"> per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120</w:t>
            </w:r>
            <w:r w:rsidRPr="00CD5563">
              <w:rPr>
                <w:sz w:val="20"/>
                <w:szCs w:val="20"/>
              </w:rPr>
              <w:sym w:font="Symbol" w:char="F0B0"/>
            </w:r>
            <w:r w:rsidRPr="00CD5563">
              <w:rPr>
                <w:sz w:val="20"/>
                <w:szCs w:val="20"/>
              </w:rPr>
              <w:t xml:space="preserve"> or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300" w:dyaOrig="440">
                <v:shape id="_x0000_i1094" type="#_x0000_t75" style="width:15pt;height:21.75pt" o:ole="">
                  <v:imagedata r:id="rId148" o:title=""/>
                </v:shape>
                <o:OLEObject Type="Embed" ProgID="Equation.DSMT4" ShapeID="_x0000_i1094" DrawAspect="Content" ObjectID="_1453110157" r:id="rId149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20"/>
              <w:ind w:left="202" w:hanging="202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Picture 18" o:spid="_x0000_s1038" type="#_x0000_t75" alt="tech art BLM5–7 ANS5–3-4a" style="position:absolute;left:0;text-align:left;margin-left:20.3pt;margin-top:2.3pt;width:122.4pt;height:105.6pt;z-index:251660288;visibility:visible">
                  <v:imagedata r:id="rId150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3.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                                                    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6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| 0°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360°,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R,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B9"/>
            </w:r>
            <w:r w:rsidRPr="00CD5563">
              <w:rPr>
                <w:sz w:val="20"/>
                <w:szCs w:val="20"/>
              </w:rPr>
              <w:t xml:space="preserve"> 90°         </w:t>
            </w:r>
          </w:p>
          <w:p w:rsidR="000B32F1" w:rsidRPr="00CD5563" w:rsidRDefault="000B32F1" w:rsidP="00CD5563">
            <w:pPr>
              <w:spacing w:before="20"/>
              <w:ind w:left="202" w:hanging="202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               </w:t>
            </w:r>
            <w:r w:rsidRPr="00CD5563">
              <w:rPr>
                <w:sz w:val="20"/>
                <w:szCs w:val="20"/>
              </w:rPr>
              <w:t>or 270°}</w:t>
            </w: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          c)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180°</w:t>
            </w:r>
          </w:p>
          <w:p w:rsidR="000B32F1" w:rsidRPr="00CD5563" w:rsidRDefault="000B32F1" w:rsidP="00CD5563">
            <w:pPr>
              <w:spacing w:before="40"/>
              <w:ind w:left="202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ind w:left="202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ind w:left="202"/>
              <w:rPr>
                <w:b/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ind w:left="202"/>
              <w:rPr>
                <w:b/>
                <w:sz w:val="22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ind w:left="202"/>
              <w:rPr>
                <w:b/>
                <w:sz w:val="22"/>
                <w:szCs w:val="20"/>
              </w:rPr>
            </w:pPr>
          </w:p>
          <w:p w:rsidR="000B32F1" w:rsidRPr="00CD5563" w:rsidRDefault="000B32F1" w:rsidP="00CD5563">
            <w:pPr>
              <w:spacing w:before="20"/>
              <w:ind w:left="202" w:hanging="202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4.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pict>
                <v:shape id="Picture 19" o:spid="_x0000_s1039" type="#_x0000_t75" alt="tech art BLM_5-10-1" style="position:absolute;left:0;text-align:left;margin-left:20.9pt;margin-top:0;width:96.45pt;height:192.25pt;z-index:251661312;visibility:visible;mso-position-horizontal-relative:text;mso-position-vertical-relative:text">
                  <v:imagedata r:id="rId151" o:title=""/>
                </v:shape>
              </w:pict>
            </w:r>
            <w:r w:rsidRPr="00CD5563">
              <w:rPr>
                <w:sz w:val="20"/>
                <w:szCs w:val="20"/>
              </w:rPr>
              <w:t xml:space="preserve">                                           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(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>, 0), (0, 0), (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 xml:space="preserve">, 0) </w:t>
            </w:r>
          </w:p>
          <w:p w:rsidR="000B32F1" w:rsidRPr="00CD5563" w:rsidRDefault="000B32F1" w:rsidP="00CD5563">
            <w:pPr>
              <w:spacing w:before="20"/>
              <w:ind w:left="202" w:hanging="202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c)</w:t>
            </w:r>
            <w:r w:rsidRPr="00CD5563">
              <w:rPr>
                <w:rFonts w:eastAsia="Times New Roman"/>
                <w:position w:val="-18"/>
                <w:sz w:val="20"/>
                <w:szCs w:val="20"/>
              </w:rPr>
              <w:object w:dxaOrig="680" w:dyaOrig="480">
                <v:shape id="_x0000_i1095" type="#_x0000_t75" style="width:33.75pt;height:24pt" o:ole="">
                  <v:imagedata r:id="rId152" o:title=""/>
                </v:shape>
                <o:OLEObject Type="Embed" ProgID="Equation.DSMT4" ShapeID="_x0000_i1095" DrawAspect="Content" ObjectID="_1453110158" r:id="rId153"/>
              </w:objec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0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5.</w:t>
            </w:r>
            <w:r w:rsidRPr="00CD5563">
              <w:rPr>
                <w:sz w:val="20"/>
                <w:szCs w:val="20"/>
              </w:rPr>
              <w:t xml:space="preserve"> No, because it does not have 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sz w:val="20"/>
                <w:szCs w:val="20"/>
              </w:rPr>
              <w:t xml:space="preserve">                                                           maximum and minimum values.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6.</w:t>
            </w:r>
            <w:r w:rsidRPr="00CD5563">
              <w:rPr>
                <w:sz w:val="20"/>
                <w:szCs w:val="20"/>
              </w:rPr>
              <w:t xml:space="preserve"> asymptotes: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90°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180°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sz w:val="20"/>
                <w:szCs w:val="20"/>
              </w:rPr>
              <w:t xml:space="preserve">, 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I; </w:t>
            </w:r>
            <w:r w:rsidRPr="00CD5563">
              <w:rPr>
                <w:sz w:val="20"/>
                <w:szCs w:val="20"/>
              </w:rPr>
              <w:br/>
              <w:t xml:space="preserve">                                                       domain: {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≠ 90°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180°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sz w:val="20"/>
                <w:szCs w:val="20"/>
              </w:rPr>
              <w:t xml:space="preserve">,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R, 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>I}</w:t>
            </w:r>
          </w:p>
          <w:p w:rsidR="000B32F1" w:rsidRPr="00CD5563" w:rsidRDefault="000B32F1" w:rsidP="00CD5563">
            <w:pPr>
              <w:rPr>
                <w:sz w:val="16"/>
                <w:szCs w:val="20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Picture 20" o:spid="_x0000_s1040" type="#_x0000_t75" alt="tech art BLM5–7 ANS5–3-10" style="position:absolute;margin-left:122.9pt;margin-top:8.1pt;width:166.5pt;height:79.45pt;z-index:-251652096;visibility:visible">
                  <v:imagedata r:id="rId154" o:title=""/>
                </v:shape>
              </w:pict>
            </w:r>
            <w:r w:rsidRPr="00CD5563">
              <w:rPr>
                <w:sz w:val="22"/>
                <w:szCs w:val="22"/>
              </w:rPr>
              <w:t xml:space="preserve">                                                  </w:t>
            </w:r>
            <w:r w:rsidRPr="00CD5563">
              <w:rPr>
                <w:b/>
                <w:sz w:val="20"/>
                <w:szCs w:val="20"/>
              </w:rPr>
              <w:t>7. a)</w:t>
            </w:r>
            <w:r w:rsidRPr="00CD5563">
              <w:rPr>
                <w:sz w:val="20"/>
                <w:szCs w:val="20"/>
              </w:rPr>
              <w:t xml:space="preserve"> </w:t>
            </w: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2"/>
                <w:szCs w:val="22"/>
              </w:rPr>
            </w:pP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7b)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780" w:dyaOrig="499">
                <v:shape id="_x0000_i1096" type="#_x0000_t75" style="width:39pt;height:24.75pt" o:ole="">
                  <v:imagedata r:id="rId155" o:title=""/>
                </v:shape>
                <o:OLEObject Type="Embed" ProgID="Equation.DSMT4" ShapeID="_x0000_i1096" DrawAspect="Content" ObjectID="_1453110159" r:id="rId156"/>
              </w:object>
            </w:r>
            <w:r w:rsidRPr="00CD5563">
              <w:rPr>
                <w:sz w:val="20"/>
                <w:szCs w:val="20"/>
              </w:rPr>
              <w:t xml:space="preserve">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71"/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90°, </w:t>
            </w:r>
            <w:r w:rsidRPr="00CD5563">
              <w:rPr>
                <w:i/>
                <w:sz w:val="20"/>
                <w:szCs w:val="20"/>
              </w:rPr>
              <w:t>d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0  </w:t>
            </w:r>
            <w:r w:rsidRPr="00CD5563">
              <w:rPr>
                <w:b/>
                <w:sz w:val="20"/>
                <w:szCs w:val="20"/>
              </w:rPr>
              <w:t>8.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sz w:val="20"/>
                <w:szCs w:val="20"/>
              </w:rPr>
              <w:t xml:space="preserve">π, 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I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at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940" w:dyaOrig="499">
                <v:shape id="_x0000_i1097" type="#_x0000_t75" style="width:47.25pt;height:24.75pt" o:ole="">
                  <v:imagedata r:id="rId157" o:title=""/>
                </v:shape>
                <o:OLEObject Type="Embed" ProgID="Equation.DSMT4" ShapeID="_x0000_i1097" DrawAspect="Content" ObjectID="_1453110160" r:id="rId158"/>
              </w:objec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>I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|</w:t>
            </w:r>
            <w:r w:rsidRPr="00CD5563">
              <w:rPr>
                <w:sz w:val="2"/>
                <w:szCs w:val="20"/>
              </w:rPr>
              <w:t xml:space="preserve"> </w:t>
            </w:r>
            <w:r w:rsidRPr="00CD5563">
              <w:rPr>
                <w:rFonts w:eastAsia="Times New Roman"/>
                <w:position w:val="-16"/>
                <w:sz w:val="20"/>
                <w:szCs w:val="20"/>
              </w:rPr>
              <w:object w:dxaOrig="980" w:dyaOrig="440">
                <v:shape id="_x0000_i1098" type="#_x0000_t75" style="width:48.75pt;height:21.75pt" o:ole="">
                  <v:imagedata r:id="rId159" o:title=""/>
                </v:shape>
                <o:OLEObject Type="Embed" ProgID="Equation.DSMT4" ShapeID="_x0000_i1098" DrawAspect="Content" ObjectID="_1453110161" r:id="rId160"/>
              </w:objec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R, </w:t>
            </w:r>
            <w:r w:rsidRPr="00CD5563">
              <w:rPr>
                <w:i/>
                <w:sz w:val="20"/>
                <w:szCs w:val="20"/>
              </w:rPr>
              <w:t>n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I}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{</w:t>
            </w:r>
            <w:r w:rsidRPr="00CD5563">
              <w:rPr>
                <w:sz w:val="12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i/>
                <w:sz w:val="20"/>
                <w:szCs w:val="20"/>
              </w:rPr>
              <w:t>y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 R}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9.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0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1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1   </w:t>
            </w:r>
            <w:r w:rsidRPr="00CD5563">
              <w:rPr>
                <w:b/>
                <w:sz w:val="20"/>
                <w:szCs w:val="20"/>
              </w:rPr>
              <w:t>d)</w:t>
            </w:r>
            <w:r w:rsidRPr="00CD5563">
              <w:rPr>
                <w:sz w:val="20"/>
                <w:szCs w:val="20"/>
              </w:rPr>
              <w:t xml:space="preserve"> undefined</w:t>
            </w:r>
          </w:p>
          <w:p w:rsidR="000B32F1" w:rsidRPr="00CD5563" w:rsidRDefault="000B32F1" w:rsidP="00CD5563">
            <w:pPr>
              <w:spacing w:before="140" w:after="40"/>
              <w:rPr>
                <w:b/>
                <w:sz w:val="28"/>
                <w:szCs w:val="22"/>
              </w:rPr>
            </w:pPr>
            <w:r w:rsidRPr="00CD5563">
              <w:rPr>
                <w:b/>
                <w:bCs/>
                <w:sz w:val="28"/>
                <w:szCs w:val="22"/>
              </w:rPr>
              <w:t>Section 5.4 Extra Practice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1.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3D"/>
            </w:r>
            <w:r w:rsidRPr="00CD5563">
              <w:rPr>
                <w:sz w:val="20"/>
                <w:szCs w:val="20"/>
              </w:rPr>
              <w:t xml:space="preserve"> 21°, 159°, 201°, and 339°</w:t>
            </w: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2.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domain: {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B3"/>
            </w:r>
            <w:r w:rsidRPr="00CD5563">
              <w:rPr>
                <w:sz w:val="20"/>
                <w:szCs w:val="20"/>
              </w:rPr>
              <w:t xml:space="preserve"> 0,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>R} range: {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sz w:val="20"/>
                <w:szCs w:val="20"/>
              </w:rPr>
              <w:t xml:space="preserve"> | 2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28, 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R} period: 0.7m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domain: {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|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B3"/>
            </w:r>
            <w:r w:rsidRPr="00CD5563">
              <w:rPr>
                <w:sz w:val="20"/>
                <w:szCs w:val="20"/>
              </w:rPr>
              <w:t xml:space="preserve"> 0,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>R} range: {</w:t>
            </w:r>
            <w:r w:rsidRPr="00CD5563">
              <w:rPr>
                <w:i/>
                <w:sz w:val="20"/>
                <w:szCs w:val="20"/>
              </w:rPr>
              <w:t>F</w:t>
            </w:r>
            <w:r w:rsidRPr="00CD5563">
              <w:rPr>
                <w:sz w:val="20"/>
                <w:szCs w:val="20"/>
              </w:rPr>
              <w:t xml:space="preserve"> | 500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F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</w:t>
            </w:r>
            <w:r w:rsidRPr="00CD5563">
              <w:rPr>
                <w:sz w:val="20"/>
                <w:szCs w:val="20"/>
              </w:rPr>
              <w:t xml:space="preserve"> 1500, </w:t>
            </w:r>
            <w:r w:rsidRPr="00CD5563">
              <w:rPr>
                <w:i/>
                <w:sz w:val="20"/>
                <w:szCs w:val="20"/>
              </w:rPr>
              <w:t>F</w:t>
            </w:r>
            <w:r w:rsidRPr="00CD5563">
              <w:rPr>
                <w:rFonts w:ascii="Symbol" w:hAnsi="Symbol"/>
                <w:sz w:val="20"/>
                <w:szCs w:val="20"/>
              </w:rPr>
              <w:t></w:t>
            </w:r>
            <w:r w:rsidRPr="00CD5563">
              <w:rPr>
                <w:sz w:val="20"/>
                <w:szCs w:val="20"/>
              </w:rPr>
              <w:t xml:space="preserve">R}  </w:t>
            </w:r>
          </w:p>
          <w:p w:rsidR="000B32F1" w:rsidRPr="00CD5563" w:rsidRDefault="000B32F1" w:rsidP="00CD5563">
            <w:pPr>
              <w:spacing w:before="60"/>
              <w:rPr>
                <w:i/>
                <w:sz w:val="20"/>
                <w:szCs w:val="20"/>
              </w:rPr>
            </w:pPr>
            <w:r w:rsidRPr="00CD5563">
              <w:rPr>
                <w:sz w:val="20"/>
                <w:szCs w:val="20"/>
              </w:rPr>
              <w:t xml:space="preserve">      period: 24 foxes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3. a)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sz w:val="20"/>
                <w:szCs w:val="20"/>
              </w:rPr>
              <w:sym w:font="Symbol" w:char="F03D"/>
            </w:r>
            <w:r w:rsidRPr="00CD5563">
              <w:rPr>
                <w:sz w:val="10"/>
                <w:szCs w:val="10"/>
              </w:rPr>
              <w:t xml:space="preserve"> </w:t>
            </w:r>
            <w:r w:rsidRPr="00CD5563">
              <w:rPr>
                <w:sz w:val="2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 xml:space="preserve">3.808 cos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60" w:dyaOrig="499">
                <v:shape id="_x0000_i1099" type="#_x0000_t75" style="width:18pt;height:24.75pt" o:ole="">
                  <v:imagedata r:id="rId161" o:title=""/>
                </v:shape>
                <o:OLEObject Type="Embed" ProgID="Equation.DSMT4" ShapeID="_x0000_i1099" DrawAspect="Content" ObjectID="_1453110162" r:id="rId162"/>
              </w:object>
            </w:r>
            <w:r w:rsidRPr="00CD5563">
              <w:rPr>
                <w:sz w:val="20"/>
                <w:szCs w:val="20"/>
              </w:rPr>
              <w:t xml:space="preserve"> (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2B"/>
            </w:r>
            <w:r w:rsidRPr="00CD5563">
              <w:rPr>
                <w:sz w:val="20"/>
                <w:szCs w:val="20"/>
              </w:rPr>
              <w:t xml:space="preserve"> 10) </w:t>
            </w:r>
            <w:r w:rsidRPr="00CD5563">
              <w:rPr>
                <w:sz w:val="20"/>
                <w:szCs w:val="20"/>
              </w:rPr>
              <w:sym w:font="Symbol" w:char="F02B"/>
            </w:r>
            <w:r w:rsidRPr="00CD5563">
              <w:rPr>
                <w:sz w:val="20"/>
                <w:szCs w:val="20"/>
              </w:rPr>
              <w:t xml:space="preserve"> 6.375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sz w:val="20"/>
                <w:szCs w:val="20"/>
              </w:rPr>
              <w:sym w:font="Symbol" w:char="F03D"/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2D"/>
            </w:r>
            <w:r w:rsidRPr="00CD5563">
              <w:rPr>
                <w:sz w:val="2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 xml:space="preserve">3.875 cos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60" w:dyaOrig="499">
                <v:shape id="_x0000_i1100" type="#_x0000_t75" style="width:18pt;height:24.75pt" o:ole="">
                  <v:imagedata r:id="rId161" o:title=""/>
                </v:shape>
                <o:OLEObject Type="Embed" ProgID="Equation.DSMT4" ShapeID="_x0000_i1100" DrawAspect="Content" ObjectID="_1453110163" r:id="rId163"/>
              </w:object>
            </w:r>
            <w:r w:rsidRPr="00CD5563">
              <w:rPr>
                <w:sz w:val="20"/>
                <w:szCs w:val="20"/>
              </w:rPr>
              <w:t xml:space="preserve"> (</w:t>
            </w:r>
            <w:r w:rsidRPr="00CD5563">
              <w:rPr>
                <w:i/>
                <w:sz w:val="20"/>
                <w:szCs w:val="20"/>
              </w:rPr>
              <w:t>x</w:t>
            </w:r>
            <w:r w:rsidRPr="00CD5563">
              <w:rPr>
                <w:sz w:val="20"/>
                <w:szCs w:val="20"/>
              </w:rPr>
              <w:t xml:space="preserve"> + 10) </w:t>
            </w:r>
            <w:r w:rsidRPr="00CD5563">
              <w:rPr>
                <w:sz w:val="20"/>
                <w:szCs w:val="20"/>
              </w:rPr>
              <w:sym w:font="Symbol" w:char="F02B"/>
            </w:r>
            <w:r w:rsidRPr="00CD5563">
              <w:rPr>
                <w:sz w:val="20"/>
                <w:szCs w:val="20"/>
              </w:rPr>
              <w:t xml:space="preserve"> 18.875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Picture 21" o:spid="_x0000_s1041" type="#_x0000_t75" alt="tech art BLM5–7 ANS5–4-5a" style="position:absolute;margin-left:19.8pt;margin-top:1pt;width:105.6pt;height:122.4pt;z-index:251665408;visibility:visible">
                  <v:imagedata r:id="rId164" o:title=""/>
                </v:shape>
              </w:pict>
            </w:r>
            <w:r w:rsidRPr="00CD5563">
              <w:rPr>
                <w:b/>
                <w:sz w:val="20"/>
                <w:szCs w:val="20"/>
              </w:rPr>
              <w:t>4.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b/>
                <w:sz w:val="20"/>
                <w:szCs w:val="20"/>
              </w:rPr>
              <w:t>a)</w:t>
            </w:r>
            <w:r w:rsidRPr="00CD5563">
              <w:rPr>
                <w:sz w:val="20"/>
                <w:szCs w:val="20"/>
              </w:rPr>
              <w:t xml:space="preserve">                                                  </w:t>
            </w: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b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2D"/>
            </w:r>
            <w:r w:rsidRPr="00CD5563">
              <w:rPr>
                <w:sz w:val="2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>7</w:t>
            </w:r>
            <w:r w:rsidRPr="00CD5563">
              <w:rPr>
                <w:rFonts w:eastAsia="Times New Roman"/>
                <w:position w:val="-20"/>
              </w:rPr>
              <w:object w:dxaOrig="1040" w:dyaOrig="499">
                <v:shape id="_x0000_i1101" type="#_x0000_t75" style="width:51.75pt;height:24.75pt" o:ole="">
                  <v:imagedata r:id="rId165" o:title=""/>
                </v:shape>
                <o:OLEObject Type="Embed" ProgID="Equation.DSMT4" ShapeID="_x0000_i1101" DrawAspect="Content" ObjectID="_1453110164" r:id="rId166"/>
              </w:objec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   c)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b</w:t>
            </w:r>
            <w:r w:rsidRPr="00CD5563">
              <w:rPr>
                <w:sz w:val="20"/>
                <w:szCs w:val="20"/>
              </w:rPr>
              <w:t xml:space="preserve">(4)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12.8 m</w:t>
            </w: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 xml:space="preserve">                                                          d)</w:t>
            </w:r>
            <w:r w:rsidRPr="00CD5563">
              <w:rPr>
                <w:sz w:val="20"/>
                <w:szCs w:val="20"/>
              </w:rPr>
              <w:t xml:space="preserve"> 3.52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 1.48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2.04 s</w:t>
            </w: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5. a)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d</w:t>
            </w:r>
            <w:r w:rsidRPr="00CD5563">
              <w:rPr>
                <w:i/>
                <w:sz w:val="1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sz w:val="20"/>
                <w:szCs w:val="20"/>
              </w:rPr>
              <w:sym w:font="Symbol" w:char="F03D"/>
            </w:r>
            <w:r w:rsidRPr="00CD5563">
              <w:rPr>
                <w:sz w:val="20"/>
                <w:szCs w:val="20"/>
              </w:rPr>
              <w:t xml:space="preserve"> 20 cos </w:t>
            </w:r>
            <w:r w:rsidRPr="00CD5563">
              <w:rPr>
                <w:rFonts w:eastAsia="Times New Roman"/>
                <w:position w:val="-20"/>
                <w:sz w:val="20"/>
                <w:szCs w:val="20"/>
              </w:rPr>
              <w:object w:dxaOrig="360" w:dyaOrig="499">
                <v:shape id="_x0000_i1102" type="#_x0000_t75" style="width:18pt;height:24.75pt" o:ole="">
                  <v:imagedata r:id="rId161" o:title=""/>
                </v:shape>
                <o:OLEObject Type="Embed" ProgID="Equation.DSMT4" ShapeID="_x0000_i1102" DrawAspect="Content" ObjectID="_1453110165" r:id="rId167"/>
              </w:object>
            </w:r>
            <w:r w:rsidRPr="00CD5563">
              <w:rPr>
                <w:sz w:val="20"/>
                <w:szCs w:val="20"/>
              </w:rPr>
              <w:t xml:space="preserve"> (</w:t>
            </w:r>
            <w:r w:rsidRPr="00CD5563">
              <w:rPr>
                <w:i/>
                <w:sz w:val="20"/>
                <w:szCs w:val="20"/>
              </w:rPr>
              <w:t>d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sz w:val="20"/>
                <w:szCs w:val="20"/>
              </w:rPr>
              <w:sym w:font="Symbol" w:char="F02D"/>
            </w:r>
            <w:r w:rsidRPr="00CD5563">
              <w:rPr>
                <w:sz w:val="20"/>
                <w:szCs w:val="20"/>
              </w:rPr>
              <w:t xml:space="preserve"> 201) </w:t>
            </w:r>
            <w:r w:rsidRPr="00CD5563">
              <w:rPr>
                <w:sz w:val="20"/>
                <w:szCs w:val="20"/>
              </w:rPr>
              <w:sym w:font="Symbol" w:char="F02B"/>
            </w:r>
            <w:r w:rsidRPr="00CD5563">
              <w:rPr>
                <w:sz w:val="20"/>
                <w:szCs w:val="20"/>
              </w:rPr>
              <w:t xml:space="preserve"> 4</w:t>
            </w:r>
          </w:p>
          <w:p w:rsidR="000B32F1" w:rsidRPr="00CD5563" w:rsidRDefault="000B32F1" w:rsidP="00CD5563">
            <w:pPr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23.3 °C   </w:t>
            </w:r>
            <w:r w:rsidRPr="00CD5563">
              <w:rPr>
                <w:b/>
                <w:sz w:val="20"/>
                <w:szCs w:val="20"/>
              </w:rPr>
              <w:t>c)</w:t>
            </w:r>
            <w:r w:rsidRPr="00CD5563">
              <w:rPr>
                <w:sz w:val="20"/>
                <w:szCs w:val="20"/>
              </w:rPr>
              <w:t xml:space="preserve"> 76 days</w:t>
            </w:r>
          </w:p>
          <w:p w:rsidR="000B32F1" w:rsidRPr="00CD5563" w:rsidRDefault="000B32F1" w:rsidP="00CD5563">
            <w:pPr>
              <w:spacing w:before="6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6. a)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 cos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18</w:t>
            </w:r>
          </w:p>
          <w:p w:rsidR="000B32F1" w:rsidRPr="00CD5563" w:rsidRDefault="000B32F1" w:rsidP="00CD5563">
            <w:pPr>
              <w:spacing w:before="40"/>
              <w:rPr>
                <w:sz w:val="20"/>
                <w:szCs w:val="20"/>
              </w:rPr>
            </w:pPr>
            <w:r w:rsidRPr="00CD5563">
              <w:rPr>
                <w:b/>
                <w:sz w:val="20"/>
                <w:szCs w:val="20"/>
              </w:rPr>
              <w:t>b)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2 sin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 1.5)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18    or </w:t>
            </w:r>
            <w:r w:rsidRPr="00CD5563">
              <w:rPr>
                <w:i/>
                <w:sz w:val="20"/>
                <w:szCs w:val="20"/>
              </w:rPr>
              <w:t>h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) </w:t>
            </w:r>
            <w:r w:rsidRPr="00CD5563">
              <w:rPr>
                <w:rFonts w:ascii="Symbol" w:hAnsi="Symbol"/>
                <w:sz w:val="20"/>
                <w:szCs w:val="20"/>
              </w:rPr>
              <w:t>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2 sin </w:t>
            </w:r>
            <w:r w:rsidRPr="00CD5563">
              <w:rPr>
                <w:rFonts w:ascii="Symbol" w:hAnsi="Symbol"/>
                <w:sz w:val="20"/>
                <w:szCs w:val="20"/>
              </w:rPr>
              <w:t></w:t>
            </w:r>
            <w:r w:rsidRPr="00CD5563">
              <w:rPr>
                <w:rFonts w:ascii="Symbol" w:hAnsi="Symbol"/>
                <w:sz w:val="20"/>
                <w:szCs w:val="20"/>
              </w:rPr>
              <w:t></w:t>
            </w:r>
            <w:r w:rsidRPr="00CD5563">
              <w:rPr>
                <w:sz w:val="20"/>
                <w:szCs w:val="20"/>
              </w:rPr>
              <w:t>(</w:t>
            </w:r>
            <w:r w:rsidRPr="00CD5563">
              <w:rPr>
                <w:i/>
                <w:sz w:val="20"/>
                <w:szCs w:val="20"/>
              </w:rPr>
              <w:t>t</w:t>
            </w:r>
            <w:r w:rsidRPr="00CD5563">
              <w:rPr>
                <w:sz w:val="20"/>
                <w:szCs w:val="20"/>
              </w:rPr>
              <w:t xml:space="preserve"> </w:t>
            </w:r>
            <w:r w:rsidRPr="00CD5563">
              <w:rPr>
                <w:rFonts w:ascii="Symbol" w:hAnsi="Symbol"/>
                <w:sz w:val="20"/>
                <w:szCs w:val="20"/>
              </w:rPr>
              <w:t></w:t>
            </w:r>
            <w:r w:rsidRPr="00CD5563">
              <w:rPr>
                <w:sz w:val="20"/>
                <w:szCs w:val="20"/>
              </w:rPr>
              <w:t xml:space="preserve"> 0.5) </w:t>
            </w:r>
            <w:r w:rsidRPr="00CD5563">
              <w:rPr>
                <w:rFonts w:ascii="Symbol" w:hAnsi="Symbol"/>
                <w:sz w:val="20"/>
                <w:szCs w:val="20"/>
              </w:rPr>
              <w:t></w:t>
            </w:r>
            <w:r w:rsidRPr="00CD5563">
              <w:rPr>
                <w:sz w:val="20"/>
                <w:szCs w:val="20"/>
              </w:rPr>
              <w:t xml:space="preserve"> 18</w:t>
            </w:r>
          </w:p>
        </w:tc>
      </w:tr>
    </w:tbl>
    <w:p w:rsidR="000B32F1" w:rsidRDefault="000B32F1">
      <w:r>
        <w:br w:type="textWrapping" w:clear="all"/>
      </w:r>
    </w:p>
    <w:sectPr w:rsidR="000B32F1" w:rsidSect="00AC6A69">
      <w:pgSz w:w="12240" w:h="15840"/>
      <w:pgMar w:top="567" w:right="758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A6A48"/>
    <w:multiLevelType w:val="hybridMultilevel"/>
    <w:tmpl w:val="B88A0308"/>
    <w:lvl w:ilvl="0" w:tplc="619891AA">
      <w:start w:val="1"/>
      <w:numFmt w:val="lowerLetter"/>
      <w:lvlText w:val="%1)"/>
      <w:lvlJc w:val="left"/>
      <w:pPr>
        <w:ind w:left="749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6A69"/>
    <w:rsid w:val="000939E9"/>
    <w:rsid w:val="000B32F1"/>
    <w:rsid w:val="00161BE1"/>
    <w:rsid w:val="002431AD"/>
    <w:rsid w:val="002738B9"/>
    <w:rsid w:val="002E1F55"/>
    <w:rsid w:val="002F5EC4"/>
    <w:rsid w:val="00315EF7"/>
    <w:rsid w:val="0034789B"/>
    <w:rsid w:val="0035160D"/>
    <w:rsid w:val="004F1EA1"/>
    <w:rsid w:val="007E0BB7"/>
    <w:rsid w:val="00806DF3"/>
    <w:rsid w:val="008B4DFF"/>
    <w:rsid w:val="00A13536"/>
    <w:rsid w:val="00A74FED"/>
    <w:rsid w:val="00AC6A69"/>
    <w:rsid w:val="00CD5563"/>
    <w:rsid w:val="00CF4A5D"/>
    <w:rsid w:val="00DA04BB"/>
    <w:rsid w:val="00DB07CA"/>
    <w:rsid w:val="00F23472"/>
    <w:rsid w:val="00F57610"/>
    <w:rsid w:val="00F932D7"/>
    <w:rsid w:val="00FB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3516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60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16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160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160D"/>
    <w:pPr>
      <w:keepNext/>
      <w:spacing w:before="240" w:after="60"/>
      <w:outlineLvl w:val="3"/>
    </w:pPr>
    <w:rPr>
      <w:rFonts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16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5160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5160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5160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5160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160D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160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160D"/>
    <w:rPr>
      <w:rFonts w:ascii="Cambria" w:hAnsi="Cambria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160D"/>
    <w:rPr>
      <w:rFonts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5160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5160D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5160D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160D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160D"/>
    <w:rPr>
      <w:rFonts w:ascii="Cambria" w:hAnsi="Cambria" w:cs="Times New Roman"/>
    </w:rPr>
  </w:style>
  <w:style w:type="paragraph" w:styleId="NoSpacing">
    <w:name w:val="No Spacing"/>
    <w:basedOn w:val="Normal"/>
    <w:uiPriority w:val="99"/>
    <w:qFormat/>
    <w:rsid w:val="0035160D"/>
    <w:rPr>
      <w:szCs w:val="32"/>
    </w:rPr>
  </w:style>
  <w:style w:type="paragraph" w:customStyle="1" w:styleId="Default">
    <w:name w:val="Default"/>
    <w:basedOn w:val="NoSpacing"/>
    <w:uiPriority w:val="99"/>
    <w:rsid w:val="00DA04BB"/>
  </w:style>
  <w:style w:type="paragraph" w:styleId="Title">
    <w:name w:val="Title"/>
    <w:basedOn w:val="Normal"/>
    <w:next w:val="Normal"/>
    <w:link w:val="TitleChar"/>
    <w:uiPriority w:val="99"/>
    <w:qFormat/>
    <w:rsid w:val="0035160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5160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35160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160D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35160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5160D"/>
    <w:rPr>
      <w:rFonts w:ascii="Calibri" w:hAnsi="Calibri" w:cs="Times New Roman"/>
      <w:b/>
      <w:i/>
      <w:iCs/>
    </w:rPr>
  </w:style>
  <w:style w:type="paragraph" w:styleId="ListParagraph">
    <w:name w:val="List Paragraph"/>
    <w:basedOn w:val="Normal"/>
    <w:uiPriority w:val="99"/>
    <w:qFormat/>
    <w:rsid w:val="0035160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35160D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35160D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5160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5160D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35160D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35160D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35160D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35160D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35160D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35160D"/>
    <w:pPr>
      <w:outlineLvl w:val="9"/>
    </w:pPr>
    <w:rPr>
      <w:rFonts w:cs="Times New Roman"/>
    </w:rPr>
  </w:style>
  <w:style w:type="table" w:styleId="TableGrid">
    <w:name w:val="Table Grid"/>
    <w:basedOn w:val="TableNormal"/>
    <w:uiPriority w:val="99"/>
    <w:rsid w:val="00AC6A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uiPriority w:val="99"/>
    <w:rsid w:val="00AC6A69"/>
    <w:pPr>
      <w:tabs>
        <w:tab w:val="center" w:pos="9144"/>
      </w:tabs>
      <w:spacing w:after="240"/>
    </w:pPr>
    <w:rPr>
      <w:rFonts w:ascii="Arial Black" w:eastAsia="Times New Roman" w:hAnsi="Arial Black" w:cs="Arial"/>
      <w:bCs/>
      <w:sz w:val="36"/>
      <w:lang w:val="en-CA"/>
    </w:rPr>
  </w:style>
  <w:style w:type="paragraph" w:customStyle="1" w:styleId="BLM">
    <w:name w:val="BLM #"/>
    <w:basedOn w:val="Normal"/>
    <w:uiPriority w:val="99"/>
    <w:rsid w:val="00AC6A69"/>
    <w:pPr>
      <w:jc w:val="right"/>
    </w:pPr>
    <w:rPr>
      <w:rFonts w:ascii="Times New Roman" w:eastAsia="Times New Roman" w:hAnsi="Times New Roman"/>
      <w:b/>
      <w:sz w:val="22"/>
      <w:lang w:val="en-CA"/>
    </w:rPr>
  </w:style>
  <w:style w:type="paragraph" w:customStyle="1" w:styleId="NLa">
    <w:name w:val="NL a)"/>
    <w:basedOn w:val="BodyTextIndent2"/>
    <w:uiPriority w:val="99"/>
    <w:rsid w:val="00AC6A69"/>
    <w:pPr>
      <w:spacing w:before="60" w:after="0" w:line="240" w:lineRule="auto"/>
      <w:ind w:left="624" w:hanging="240"/>
    </w:pPr>
    <w:rPr>
      <w:rFonts w:ascii="Times New Roman" w:eastAsia="Times New Roman" w:hAnsi="Times New Roman" w:cs="Arial"/>
      <w:sz w:val="22"/>
      <w:lang w:val="en-CA"/>
    </w:rPr>
  </w:style>
  <w:style w:type="paragraph" w:customStyle="1" w:styleId="NL">
    <w:name w:val="NL"/>
    <w:basedOn w:val="BodyTextIndent"/>
    <w:link w:val="NLChar"/>
    <w:uiPriority w:val="99"/>
    <w:rsid w:val="00AC6A69"/>
    <w:pPr>
      <w:tabs>
        <w:tab w:val="right" w:pos="288"/>
      </w:tabs>
      <w:spacing w:before="180" w:after="0"/>
      <w:ind w:left="384" w:hanging="384"/>
    </w:pPr>
    <w:rPr>
      <w:rFonts w:ascii="Times New Roman" w:eastAsia="Times New Roman" w:hAnsi="Times New Roman" w:cs="Arial"/>
      <w:sz w:val="22"/>
      <w:lang w:val="en-CA"/>
    </w:rPr>
  </w:style>
  <w:style w:type="character" w:customStyle="1" w:styleId="NLChar">
    <w:name w:val="NL Char"/>
    <w:basedOn w:val="DefaultParagraphFont"/>
    <w:link w:val="NL"/>
    <w:uiPriority w:val="99"/>
    <w:locked/>
    <w:rsid w:val="00AC6A69"/>
    <w:rPr>
      <w:rFonts w:ascii="Times New Roman" w:hAnsi="Times New Roman" w:cs="Arial"/>
      <w:sz w:val="24"/>
      <w:szCs w:val="24"/>
      <w:lang w:val="en-CA" w:bidi="ar-SA"/>
    </w:rPr>
  </w:style>
  <w:style w:type="paragraph" w:styleId="BodyTextIndent2">
    <w:name w:val="Body Text Indent 2"/>
    <w:basedOn w:val="Normal"/>
    <w:link w:val="BodyTextIndent2Char"/>
    <w:uiPriority w:val="99"/>
    <w:semiHidden/>
    <w:rsid w:val="00AC6A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C6A69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AC6A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C6A69"/>
    <w:rPr>
      <w:rFonts w:cs="Times New Roman"/>
      <w:sz w:val="24"/>
      <w:szCs w:val="24"/>
    </w:rPr>
  </w:style>
  <w:style w:type="paragraph" w:customStyle="1" w:styleId="NLnosp">
    <w:name w:val="NL no sp"/>
    <w:basedOn w:val="NL"/>
    <w:uiPriority w:val="99"/>
    <w:rsid w:val="00AC6A69"/>
    <w:pPr>
      <w:spacing w:before="0"/>
    </w:pPr>
  </w:style>
  <w:style w:type="paragraph" w:styleId="BalloonText">
    <w:name w:val="Balloon Text"/>
    <w:basedOn w:val="Normal"/>
    <w:link w:val="BalloonTextChar"/>
    <w:uiPriority w:val="99"/>
    <w:semiHidden/>
    <w:rsid w:val="00AC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6A69"/>
    <w:rPr>
      <w:rFonts w:ascii="Tahoma" w:hAnsi="Tahoma" w:cs="Tahoma"/>
      <w:sz w:val="16"/>
      <w:szCs w:val="16"/>
    </w:rPr>
  </w:style>
  <w:style w:type="character" w:customStyle="1" w:styleId="NL0">
    <w:name w:val="NL #"/>
    <w:basedOn w:val="DefaultParagraphFont"/>
    <w:uiPriority w:val="99"/>
    <w:rsid w:val="00AC6A69"/>
    <w:rPr>
      <w:rFonts w:ascii="Times New Roman" w:hAnsi="Times New Roman" w:cs="Times New Roman"/>
      <w:b/>
      <w:sz w:val="22"/>
    </w:rPr>
  </w:style>
  <w:style w:type="paragraph" w:customStyle="1" w:styleId="H2">
    <w:name w:val="H2"/>
    <w:basedOn w:val="Normal"/>
    <w:uiPriority w:val="99"/>
    <w:rsid w:val="00315EF7"/>
    <w:pPr>
      <w:spacing w:before="240" w:after="80"/>
    </w:pPr>
    <w:rPr>
      <w:rFonts w:ascii="Times New Roman" w:eastAsia="Times New Roman" w:hAnsi="Times New Roman"/>
      <w:b/>
      <w:sz w:val="22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1.jpeg"/><Relationship Id="rId21" Type="http://schemas.openxmlformats.org/officeDocument/2006/relationships/image" Target="media/image9.jpeg"/><Relationship Id="rId42" Type="http://schemas.openxmlformats.org/officeDocument/2006/relationships/image" Target="media/image22.jpeg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71.jpeg"/><Relationship Id="rId138" Type="http://schemas.openxmlformats.org/officeDocument/2006/relationships/image" Target="media/image74.wmf"/><Relationship Id="rId154" Type="http://schemas.openxmlformats.org/officeDocument/2006/relationships/image" Target="media/image84.jpeg"/><Relationship Id="rId159" Type="http://schemas.openxmlformats.org/officeDocument/2006/relationships/image" Target="media/image87.wmf"/><Relationship Id="rId16" Type="http://schemas.openxmlformats.org/officeDocument/2006/relationships/oleObject" Target="embeddings/oleObject6.bin"/><Relationship Id="rId107" Type="http://schemas.openxmlformats.org/officeDocument/2006/relationships/image" Target="media/image56.wmf"/><Relationship Id="rId11" Type="http://schemas.openxmlformats.org/officeDocument/2006/relationships/image" Target="media/image4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3.bin"/><Relationship Id="rId128" Type="http://schemas.openxmlformats.org/officeDocument/2006/relationships/image" Target="media/image68.wmf"/><Relationship Id="rId144" Type="http://schemas.openxmlformats.org/officeDocument/2006/relationships/image" Target="media/image78.wmf"/><Relationship Id="rId149" Type="http://schemas.openxmlformats.org/officeDocument/2006/relationships/oleObject" Target="embeddings/oleObject63.bin"/><Relationship Id="rId5" Type="http://schemas.openxmlformats.org/officeDocument/2006/relationships/image" Target="media/image1.wmf"/><Relationship Id="rId90" Type="http://schemas.openxmlformats.org/officeDocument/2006/relationships/oleObject" Target="embeddings/oleObject39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67.bin"/><Relationship Id="rId165" Type="http://schemas.openxmlformats.org/officeDocument/2006/relationships/image" Target="media/image90.wmf"/><Relationship Id="rId22" Type="http://schemas.openxmlformats.org/officeDocument/2006/relationships/image" Target="media/image10.jpeg"/><Relationship Id="rId27" Type="http://schemas.openxmlformats.org/officeDocument/2006/relationships/image" Target="media/image13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18" Type="http://schemas.openxmlformats.org/officeDocument/2006/relationships/image" Target="media/image62.jpeg"/><Relationship Id="rId134" Type="http://schemas.openxmlformats.org/officeDocument/2006/relationships/image" Target="media/image72.wmf"/><Relationship Id="rId139" Type="http://schemas.openxmlformats.org/officeDocument/2006/relationships/oleObject" Target="embeddings/oleObject59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4.wmf"/><Relationship Id="rId150" Type="http://schemas.openxmlformats.org/officeDocument/2006/relationships/image" Target="media/image81.jpeg"/><Relationship Id="rId155" Type="http://schemas.openxmlformats.org/officeDocument/2006/relationships/image" Target="media/image85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1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5.wmf"/><Relationship Id="rId145" Type="http://schemas.openxmlformats.org/officeDocument/2006/relationships/oleObject" Target="embeddings/oleObject61.bin"/><Relationship Id="rId161" Type="http://schemas.openxmlformats.org/officeDocument/2006/relationships/image" Target="media/image88.wmf"/><Relationship Id="rId166" Type="http://schemas.openxmlformats.org/officeDocument/2006/relationships/oleObject" Target="embeddings/oleObject7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Art\Jpg\tech%20art%20BLM%205&#8211;3-9.jpg" TargetMode="External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0.bin"/><Relationship Id="rId119" Type="http://schemas.openxmlformats.org/officeDocument/2006/relationships/image" Target="..\Art\Jpg\tech%20art%20BLM%205&#8211;4-7.jpg" TargetMode="External"/><Relationship Id="rId127" Type="http://schemas.openxmlformats.org/officeDocument/2006/relationships/image" Target="media/image67.jpeg"/><Relationship Id="rId10" Type="http://schemas.openxmlformats.org/officeDocument/2006/relationships/oleObject" Target="embeddings/oleObject3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7.bin"/><Relationship Id="rId94" Type="http://schemas.openxmlformats.org/officeDocument/2006/relationships/image" Target="media/image49.jpeg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30" Type="http://schemas.openxmlformats.org/officeDocument/2006/relationships/image" Target="media/image69.wmf"/><Relationship Id="rId135" Type="http://schemas.openxmlformats.org/officeDocument/2006/relationships/oleObject" Target="embeddings/oleObject57.bin"/><Relationship Id="rId143" Type="http://schemas.openxmlformats.org/officeDocument/2006/relationships/image" Target="media/image77.jpeg"/><Relationship Id="rId148" Type="http://schemas.openxmlformats.org/officeDocument/2006/relationships/image" Target="media/image80.wmf"/><Relationship Id="rId151" Type="http://schemas.openxmlformats.org/officeDocument/2006/relationships/image" Target="media/image82.jpeg"/><Relationship Id="rId156" Type="http://schemas.openxmlformats.org/officeDocument/2006/relationships/oleObject" Target="embeddings/oleObject65.bin"/><Relationship Id="rId164" Type="http://schemas.openxmlformats.org/officeDocument/2006/relationships/image" Target="media/image89.jpe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9.jpeg"/><Relationship Id="rId109" Type="http://schemas.openxmlformats.org/officeDocument/2006/relationships/image" Target="media/image57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45.bin"/><Relationship Id="rId120" Type="http://schemas.openxmlformats.org/officeDocument/2006/relationships/image" Target="media/image63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9.wmf"/><Relationship Id="rId167" Type="http://schemas.openxmlformats.org/officeDocument/2006/relationships/oleObject" Target="embeddings/oleObject71.bin"/><Relationship Id="rId7" Type="http://schemas.openxmlformats.org/officeDocument/2006/relationships/image" Target="media/image2.wmf"/><Relationship Id="rId71" Type="http://schemas.openxmlformats.org/officeDocument/2006/relationships/image" Target="media/image37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68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image" Target="media/image24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6.bin"/><Relationship Id="rId136" Type="http://schemas.openxmlformats.org/officeDocument/2006/relationships/image" Target="media/image73.wmf"/><Relationship Id="rId157" Type="http://schemas.openxmlformats.org/officeDocument/2006/relationships/image" Target="media/image86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83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5.wmf"/><Relationship Id="rId126" Type="http://schemas.openxmlformats.org/officeDocument/2006/relationships/image" Target="media/image66.jpeg"/><Relationship Id="rId147" Type="http://schemas.openxmlformats.org/officeDocument/2006/relationships/oleObject" Target="embeddings/oleObject62.bin"/><Relationship Id="rId168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jpeg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2.bin"/><Relationship Id="rId142" Type="http://schemas.openxmlformats.org/officeDocument/2006/relationships/image" Target="media/image76.jpeg"/><Relationship Id="rId163" Type="http://schemas.openxmlformats.org/officeDocument/2006/relationships/oleObject" Target="embeddings/oleObject69.bin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5.wmf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6.bin"/><Relationship Id="rId20" Type="http://schemas.openxmlformats.org/officeDocument/2006/relationships/oleObject" Target="embeddings/oleObject8.bin"/><Relationship Id="rId41" Type="http://schemas.openxmlformats.org/officeDocument/2006/relationships/image" Target="media/image21.jpeg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8.wmf"/><Relationship Id="rId132" Type="http://schemas.openxmlformats.org/officeDocument/2006/relationships/image" Target="media/image70.jpeg"/><Relationship Id="rId153" Type="http://schemas.openxmlformats.org/officeDocument/2006/relationships/oleObject" Target="embeddings/oleObject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1908</Words>
  <Characters>10878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 Review</dc:title>
  <dc:subject/>
  <dc:creator>Teacher</dc:creator>
  <cp:keywords/>
  <dc:description/>
  <cp:lastModifiedBy>Math</cp:lastModifiedBy>
  <cp:revision>2</cp:revision>
  <dcterms:created xsi:type="dcterms:W3CDTF">2014-02-05T20:54:00Z</dcterms:created>
  <dcterms:modified xsi:type="dcterms:W3CDTF">2014-02-05T20:54:00Z</dcterms:modified>
</cp:coreProperties>
</file>